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3C6068" w14:textId="00120E6A" w:rsidR="008173E6" w:rsidRPr="007F1AF1" w:rsidRDefault="007F1AF1" w:rsidP="008173E6">
      <w:pPr>
        <w:spacing w:line="300" w:lineRule="exact"/>
        <w:rPr>
          <w:rFonts w:asciiTheme="minorHAnsi" w:hAnsiTheme="minorHAnsi"/>
          <w:sz w:val="18"/>
          <w:szCs w:val="18"/>
        </w:rPr>
      </w:pPr>
      <w:r w:rsidRPr="007F1AF1">
        <w:rPr>
          <w:rFonts w:asciiTheme="minorHAnsi" w:hAnsiTheme="minorHAnsi"/>
          <w:sz w:val="18"/>
          <w:szCs w:val="18"/>
        </w:rPr>
        <w:t>External</w:t>
      </w:r>
      <w:r w:rsidR="008173E6" w:rsidRPr="007F1AF1">
        <w:rPr>
          <w:rFonts w:asciiTheme="minorHAnsi" w:hAnsiTheme="minorHAnsi"/>
          <w:sz w:val="18"/>
          <w:szCs w:val="18"/>
        </w:rPr>
        <w:t xml:space="preserve"> communication</w:t>
      </w:r>
    </w:p>
    <w:p w14:paraId="534B2942" w14:textId="77777777" w:rsidR="008173E6" w:rsidRPr="007F1AF1" w:rsidRDefault="008173E6" w:rsidP="008173E6">
      <w:pPr>
        <w:spacing w:line="300" w:lineRule="exact"/>
        <w:rPr>
          <w:rFonts w:asciiTheme="minorHAnsi" w:hAnsiTheme="minorHAnsi"/>
          <w:szCs w:val="22"/>
        </w:rPr>
      </w:pPr>
    </w:p>
    <w:p w14:paraId="057A9AA7" w14:textId="715B83DF" w:rsidR="008173E6" w:rsidRPr="007F1AF1" w:rsidRDefault="007F1AF1" w:rsidP="008173E6">
      <w:pPr>
        <w:spacing w:line="300" w:lineRule="exact"/>
        <w:rPr>
          <w:rFonts w:asciiTheme="majorHAnsi" w:hAnsiTheme="majorHAnsi"/>
          <w:sz w:val="36"/>
          <w:szCs w:val="36"/>
        </w:rPr>
      </w:pPr>
      <w:r w:rsidRPr="007F1AF1">
        <w:rPr>
          <w:rFonts w:asciiTheme="majorHAnsi" w:hAnsiTheme="majorHAnsi"/>
          <w:sz w:val="36"/>
          <w:szCs w:val="36"/>
        </w:rPr>
        <w:t>Product Bulletin</w:t>
      </w:r>
    </w:p>
    <w:p w14:paraId="4B8BABB2" w14:textId="110B9995" w:rsidR="008173E6" w:rsidRPr="007F1AF1" w:rsidRDefault="007F1AF1" w:rsidP="008173E6">
      <w:pPr>
        <w:spacing w:line="300" w:lineRule="exact"/>
        <w:rPr>
          <w:rFonts w:asciiTheme="minorHAnsi" w:hAnsiTheme="minorHAnsi"/>
          <w:sz w:val="24"/>
        </w:rPr>
      </w:pPr>
      <w:r w:rsidRPr="007F1AF1">
        <w:rPr>
          <w:rFonts w:asciiTheme="minorHAnsi" w:hAnsiTheme="minorHAnsi"/>
          <w:sz w:val="24"/>
        </w:rPr>
        <w:t>Axessor Apexx</w:t>
      </w:r>
      <w:r w:rsidR="008173E6" w:rsidRPr="007F1AF1">
        <w:rPr>
          <w:rFonts w:asciiTheme="minorHAnsi" w:hAnsiTheme="minorHAnsi"/>
          <w:sz w:val="24"/>
        </w:rPr>
        <w:t>:</w:t>
      </w:r>
      <w:r>
        <w:rPr>
          <w:rFonts w:asciiTheme="minorHAnsi" w:hAnsiTheme="minorHAnsi"/>
          <w:sz w:val="24"/>
        </w:rPr>
        <w:t xml:space="preserve"> </w:t>
      </w:r>
      <w:r w:rsidR="006F0663">
        <w:rPr>
          <w:rFonts w:asciiTheme="minorHAnsi" w:hAnsiTheme="minorHAnsi"/>
          <w:sz w:val="24"/>
        </w:rPr>
        <w:t xml:space="preserve">Caution Statement Regarding </w:t>
      </w:r>
      <w:r>
        <w:rPr>
          <w:rFonts w:asciiTheme="minorHAnsi" w:hAnsiTheme="minorHAnsi"/>
          <w:sz w:val="24"/>
        </w:rPr>
        <w:t>Entry</w:t>
      </w:r>
      <w:r w:rsidR="008173E6" w:rsidRPr="007F1AF1">
        <w:rPr>
          <w:rFonts w:asciiTheme="minorHAnsi" w:hAnsiTheme="minorHAnsi"/>
          <w:sz w:val="24"/>
        </w:rPr>
        <w:t xml:space="preserve"> </w:t>
      </w:r>
      <w:r w:rsidRPr="007F1AF1">
        <w:rPr>
          <w:rFonts w:asciiTheme="minorHAnsi" w:hAnsiTheme="minorHAnsi"/>
          <w:sz w:val="24"/>
        </w:rPr>
        <w:t>Installation</w:t>
      </w:r>
    </w:p>
    <w:p w14:paraId="578A8B94" w14:textId="104A0589" w:rsidR="008173E6" w:rsidRPr="007F1AF1" w:rsidRDefault="008173E6" w:rsidP="008173E6">
      <w:pPr>
        <w:spacing w:line="300" w:lineRule="exact"/>
        <w:rPr>
          <w:rFonts w:asciiTheme="minorHAnsi" w:hAnsiTheme="minorHAnsi"/>
          <w:color w:val="A6A6A6" w:themeColor="background1" w:themeShade="A6"/>
          <w:sz w:val="18"/>
          <w:szCs w:val="18"/>
        </w:rPr>
      </w:pPr>
    </w:p>
    <w:p w14:paraId="0703135B" w14:textId="7AAA0CFC" w:rsidR="001E76DF" w:rsidRPr="007F1AF1" w:rsidRDefault="008173E6" w:rsidP="008173E6">
      <w:pPr>
        <w:spacing w:line="300" w:lineRule="exact"/>
        <w:rPr>
          <w:rFonts w:asciiTheme="minorHAnsi" w:hAnsiTheme="minorHAnsi"/>
          <w:color w:val="A6A6A6" w:themeColor="background1" w:themeShade="A6"/>
          <w:sz w:val="18"/>
          <w:szCs w:val="18"/>
        </w:rPr>
      </w:pPr>
      <w:r w:rsidRPr="007F1AF1">
        <w:rPr>
          <w:rFonts w:asciiTheme="minorHAnsi" w:hAnsiTheme="minorHAnsi"/>
          <w:color w:val="A6A6A6" w:themeColor="background1" w:themeShade="A6"/>
          <w:sz w:val="18"/>
          <w:szCs w:val="18"/>
        </w:rPr>
        <w:t>Date</w:t>
      </w:r>
      <w:r w:rsidRPr="007F1AF1">
        <w:rPr>
          <w:rFonts w:asciiTheme="minorHAnsi" w:hAnsiTheme="minorHAnsi"/>
          <w:color w:val="A6A6A6" w:themeColor="background1" w:themeShade="A6"/>
          <w:sz w:val="18"/>
          <w:szCs w:val="18"/>
        </w:rPr>
        <w:tab/>
      </w:r>
      <w:r w:rsidR="007F1AF1" w:rsidRPr="007F1AF1">
        <w:rPr>
          <w:rFonts w:asciiTheme="minorHAnsi" w:hAnsiTheme="minorHAnsi"/>
          <w:color w:val="A6A6A6" w:themeColor="background1" w:themeShade="A6"/>
          <w:sz w:val="18"/>
          <w:szCs w:val="18"/>
        </w:rPr>
        <w:t>21 September 2026</w:t>
      </w:r>
    </w:p>
    <w:p w14:paraId="5288242E" w14:textId="77777777" w:rsidR="001E76DF" w:rsidRPr="007F1AF1" w:rsidRDefault="001E76DF" w:rsidP="00531482">
      <w:pPr>
        <w:spacing w:line="300" w:lineRule="exact"/>
        <w:rPr>
          <w:rFonts w:asciiTheme="minorHAnsi" w:hAnsiTheme="minorHAnsi"/>
          <w:szCs w:val="22"/>
        </w:rPr>
      </w:pPr>
    </w:p>
    <w:p w14:paraId="08489854" w14:textId="77777777" w:rsidR="00344700" w:rsidRPr="007F1AF1" w:rsidRDefault="00344700" w:rsidP="00531482">
      <w:pPr>
        <w:spacing w:line="300" w:lineRule="exact"/>
        <w:rPr>
          <w:rFonts w:asciiTheme="minorHAnsi" w:hAnsiTheme="minorHAnsi"/>
          <w:szCs w:val="22"/>
        </w:rPr>
      </w:pPr>
    </w:p>
    <w:p w14:paraId="0E18D150" w14:textId="6AD7EDEC" w:rsidR="007F1AF1" w:rsidRPr="007F1AF1" w:rsidRDefault="007F1AF1" w:rsidP="00531482">
      <w:pPr>
        <w:spacing w:line="300" w:lineRule="exact"/>
        <w:rPr>
          <w:rFonts w:asciiTheme="minorHAnsi" w:hAnsiTheme="minorHAnsi"/>
          <w:szCs w:val="22"/>
        </w:rPr>
      </w:pPr>
      <w:r w:rsidRPr="007F1AF1">
        <w:rPr>
          <w:rFonts w:asciiTheme="minorHAnsi" w:hAnsiTheme="minorHAnsi"/>
          <w:b/>
          <w:bCs/>
          <w:szCs w:val="22"/>
        </w:rPr>
        <w:t>Notice</w:t>
      </w:r>
      <w:r w:rsidRPr="007F1AF1">
        <w:rPr>
          <w:rFonts w:asciiTheme="minorHAnsi" w:hAnsiTheme="minorHAnsi"/>
          <w:szCs w:val="22"/>
        </w:rPr>
        <w:t xml:space="preserve">:  This supplement is intended as additional guidance regarding the Installation </w:t>
      </w:r>
      <w:r>
        <w:rPr>
          <w:rFonts w:asciiTheme="minorHAnsi" w:hAnsiTheme="minorHAnsi"/>
          <w:szCs w:val="22"/>
        </w:rPr>
        <w:t xml:space="preserve">of the Axessor Apexx </w:t>
      </w:r>
      <w:r w:rsidR="006F0663">
        <w:rPr>
          <w:rFonts w:asciiTheme="minorHAnsi" w:hAnsiTheme="minorHAnsi"/>
          <w:szCs w:val="22"/>
        </w:rPr>
        <w:t>entry.</w:t>
      </w:r>
    </w:p>
    <w:p w14:paraId="35364188" w14:textId="77777777" w:rsidR="00344700" w:rsidRDefault="00344700" w:rsidP="00531482">
      <w:pPr>
        <w:spacing w:line="300" w:lineRule="exact"/>
        <w:rPr>
          <w:rFonts w:asciiTheme="minorHAnsi" w:hAnsiTheme="minorHAnsi"/>
          <w:szCs w:val="22"/>
        </w:rPr>
      </w:pPr>
    </w:p>
    <w:p w14:paraId="28DDC9F9" w14:textId="77777777" w:rsidR="007F1AF1" w:rsidRPr="007F1AF1" w:rsidRDefault="007F1AF1" w:rsidP="00531482">
      <w:pPr>
        <w:spacing w:line="300" w:lineRule="exact"/>
        <w:rPr>
          <w:rFonts w:asciiTheme="minorHAnsi" w:hAnsiTheme="minorHAnsi"/>
          <w:szCs w:val="22"/>
        </w:rPr>
      </w:pPr>
    </w:p>
    <w:p w14:paraId="59A85501" w14:textId="31A0890B" w:rsidR="001E76DF" w:rsidRPr="007F1AF1" w:rsidRDefault="007F1AF1" w:rsidP="001E76DF">
      <w:pPr>
        <w:spacing w:line="300" w:lineRule="exact"/>
        <w:rPr>
          <w:rFonts w:asciiTheme="majorHAnsi" w:hAnsiTheme="majorHAnsi"/>
          <w:color w:val="FF0000"/>
          <w:szCs w:val="22"/>
        </w:rPr>
      </w:pPr>
      <w:r>
        <w:rPr>
          <w:rFonts w:asciiTheme="majorHAnsi" w:hAnsiTheme="majorHAnsi"/>
          <w:color w:val="FF0000"/>
          <w:szCs w:val="22"/>
        </w:rPr>
        <w:t>Caution</w:t>
      </w:r>
      <w:r w:rsidRPr="007F1AF1">
        <w:rPr>
          <w:rFonts w:asciiTheme="majorHAnsi" w:hAnsiTheme="majorHAnsi"/>
          <w:color w:val="FF0000"/>
          <w:szCs w:val="22"/>
        </w:rPr>
        <w:t>:</w:t>
      </w:r>
    </w:p>
    <w:p w14:paraId="29D1DB23" w14:textId="77777777" w:rsidR="001E76DF" w:rsidRPr="007F1AF1" w:rsidRDefault="001E76DF" w:rsidP="001E76DF">
      <w:pPr>
        <w:spacing w:line="300" w:lineRule="exact"/>
        <w:rPr>
          <w:rFonts w:asciiTheme="minorHAnsi" w:hAnsiTheme="minorHAnsi"/>
          <w:szCs w:val="22"/>
        </w:rPr>
      </w:pPr>
    </w:p>
    <w:p w14:paraId="68FB11FD" w14:textId="77777777" w:rsidR="006F0663" w:rsidRDefault="007F1AF1" w:rsidP="007F1AF1">
      <w:r w:rsidRPr="007F1AF1">
        <w:t xml:space="preserve">Only use provided mounting screws for Axessor Apexx backplate. </w:t>
      </w:r>
    </w:p>
    <w:p w14:paraId="7E9B5783" w14:textId="77777777" w:rsidR="006F0663" w:rsidRDefault="006F0663" w:rsidP="007F1AF1"/>
    <w:p w14:paraId="3A6A2A35" w14:textId="02EDF9F8" w:rsidR="007F1AF1" w:rsidRPr="007F1AF1" w:rsidRDefault="007F1AF1" w:rsidP="007F1AF1">
      <w:r w:rsidRPr="007F1AF1">
        <w:t>Use of additional washers, spacers, or other sized mounting screws may intrude into the lock body interior and contact the batteries, which may cause the system to short circuit, damaging the lock and/or entry.</w:t>
      </w:r>
    </w:p>
    <w:p w14:paraId="23804DEE" w14:textId="77777777" w:rsidR="007F1AF1" w:rsidRPr="00B04AD9" w:rsidRDefault="007F1AF1" w:rsidP="001E76DF">
      <w:pPr>
        <w:spacing w:line="300" w:lineRule="exact"/>
        <w:rPr>
          <w:rFonts w:asciiTheme="minorHAnsi" w:hAnsiTheme="minorHAnsi"/>
          <w:szCs w:val="22"/>
        </w:rPr>
      </w:pPr>
    </w:p>
    <w:sectPr w:rsidR="007F1AF1" w:rsidRPr="00B04AD9" w:rsidSect="00ED68A5">
      <w:headerReference w:type="default" r:id="rId11"/>
      <w:footerReference w:type="default" r:id="rId12"/>
      <w:headerReference w:type="first" r:id="rId13"/>
      <w:footerReference w:type="first" r:id="rId14"/>
      <w:type w:val="continuous"/>
      <w:pgSz w:w="11900" w:h="16840"/>
      <w:pgMar w:top="1261" w:right="1021" w:bottom="1276" w:left="1418" w:header="907" w:footer="70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D7376A" w14:textId="77777777" w:rsidR="00B401AA" w:rsidRPr="007F1AF1" w:rsidRDefault="00B401AA" w:rsidP="008E0FE2">
      <w:r w:rsidRPr="007F1AF1">
        <w:separator/>
      </w:r>
    </w:p>
  </w:endnote>
  <w:endnote w:type="continuationSeparator" w:id="0">
    <w:p w14:paraId="311099A3" w14:textId="77777777" w:rsidR="00B401AA" w:rsidRPr="007F1AF1" w:rsidRDefault="00B401AA" w:rsidP="008E0FE2">
      <w:r w:rsidRPr="007F1AF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Zapf Dingbats">
    <w:altName w:val="Wingdings 2"/>
    <w:charset w:val="02"/>
    <w:family w:val="auto"/>
    <w:pitch w:val="variable"/>
    <w:sig w:usb0="00000000" w:usb1="10000000" w:usb2="00000000" w:usb3="00000000" w:csb0="80000000" w:csb1="00000000"/>
  </w:font>
  <w:font w:name="1 dormakaba">
    <w:panose1 w:val="00000000000000000000"/>
    <w:charset w:val="00"/>
    <w:family w:val="modern"/>
    <w:notTrueType/>
    <w:pitch w:val="variable"/>
    <w:sig w:usb0="A000006F" w:usb1="0000006A" w:usb2="00000000" w:usb3="00000000" w:csb0="00000093" w:csb1="00000000"/>
  </w:font>
  <w:font w:name="MS Mincho">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Lucida Grande">
    <w:altName w:val="Arial"/>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1 dormakaba Bold">
    <w:panose1 w:val="00000000000000000000"/>
    <w:charset w:val="00"/>
    <w:family w:val="modern"/>
    <w:notTrueType/>
    <w:pitch w:val="variable"/>
    <w:sig w:usb0="A000006F" w:usb1="0000006A"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9FBC3" w14:textId="44052303" w:rsidR="00B60A58" w:rsidRPr="007F1AF1" w:rsidRDefault="00B60A58" w:rsidP="00B60A58">
    <w:pPr>
      <w:pStyle w:val="Footer"/>
      <w:jc w:val="right"/>
      <w:rPr>
        <w:sz w:val="18"/>
        <w:szCs w:val="18"/>
      </w:rPr>
    </w:pPr>
    <w:r w:rsidRPr="007F1AF1">
      <w:rPr>
        <w:sz w:val="18"/>
        <w:szCs w:val="18"/>
      </w:rPr>
      <w:fldChar w:fldCharType="begin"/>
    </w:r>
    <w:r w:rsidRPr="007F1AF1">
      <w:rPr>
        <w:sz w:val="18"/>
        <w:szCs w:val="18"/>
      </w:rPr>
      <w:instrText>PAGE   \* MERGEFORMAT</w:instrText>
    </w:r>
    <w:r w:rsidRPr="007F1AF1">
      <w:rPr>
        <w:sz w:val="18"/>
        <w:szCs w:val="18"/>
      </w:rPr>
      <w:fldChar w:fldCharType="separate"/>
    </w:r>
    <w:r w:rsidRPr="007F1AF1">
      <w:rPr>
        <w:sz w:val="18"/>
        <w:szCs w:val="18"/>
      </w:rPr>
      <w:t>1</w:t>
    </w:r>
    <w:r w:rsidRPr="007F1AF1">
      <w:rP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3DAB8" w14:textId="72831690" w:rsidR="00ED68A5" w:rsidRPr="007F1AF1" w:rsidRDefault="00D47E00" w:rsidP="00D47E00">
    <w:pPr>
      <w:pStyle w:val="Footer"/>
      <w:jc w:val="right"/>
      <w:rPr>
        <w:sz w:val="18"/>
        <w:szCs w:val="18"/>
      </w:rPr>
    </w:pPr>
    <w:r w:rsidRPr="007F1AF1">
      <w:rPr>
        <w:sz w:val="18"/>
        <w:szCs w:val="18"/>
      </w:rPr>
      <w:fldChar w:fldCharType="begin"/>
    </w:r>
    <w:r w:rsidRPr="007F1AF1">
      <w:rPr>
        <w:sz w:val="18"/>
        <w:szCs w:val="18"/>
      </w:rPr>
      <w:instrText>PAGE   \* MERGEFORMAT</w:instrText>
    </w:r>
    <w:r w:rsidRPr="007F1AF1">
      <w:rPr>
        <w:sz w:val="18"/>
        <w:szCs w:val="18"/>
      </w:rPr>
      <w:fldChar w:fldCharType="separate"/>
    </w:r>
    <w:r w:rsidRPr="007F1AF1">
      <w:rPr>
        <w:sz w:val="18"/>
        <w:szCs w:val="18"/>
      </w:rPr>
      <w:t>1</w:t>
    </w:r>
    <w:r w:rsidRPr="007F1AF1">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75A1EA" w14:textId="77777777" w:rsidR="00B401AA" w:rsidRPr="007F1AF1" w:rsidRDefault="00B401AA" w:rsidP="008E0FE2">
      <w:r w:rsidRPr="007F1AF1">
        <w:separator/>
      </w:r>
    </w:p>
  </w:footnote>
  <w:footnote w:type="continuationSeparator" w:id="0">
    <w:p w14:paraId="4EB6C5FD" w14:textId="77777777" w:rsidR="00B401AA" w:rsidRPr="007F1AF1" w:rsidRDefault="00B401AA" w:rsidP="008E0FE2">
      <w:r w:rsidRPr="007F1AF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178FB" w14:textId="77777777" w:rsidR="005451FC" w:rsidRPr="007F1AF1" w:rsidRDefault="005451FC">
    <w:pPr>
      <w:pStyle w:val="Header"/>
    </w:pPr>
  </w:p>
  <w:p w14:paraId="6856A72C" w14:textId="77777777" w:rsidR="005451FC" w:rsidRPr="007F1AF1" w:rsidRDefault="005451FC">
    <w:pPr>
      <w:pStyle w:val="Header"/>
    </w:pPr>
  </w:p>
  <w:p w14:paraId="554A9A4F" w14:textId="77777777" w:rsidR="005451FC" w:rsidRPr="007F1AF1" w:rsidRDefault="005451FC">
    <w:pPr>
      <w:pStyle w:val="Header"/>
    </w:pPr>
  </w:p>
  <w:p w14:paraId="12BA090D" w14:textId="77777777" w:rsidR="005451FC" w:rsidRPr="007F1AF1" w:rsidRDefault="005451FC">
    <w:pPr>
      <w:pStyle w:val="Header"/>
    </w:pPr>
  </w:p>
  <w:p w14:paraId="163F2658" w14:textId="05F9FE02" w:rsidR="00B54AA0" w:rsidRPr="007F1AF1" w:rsidRDefault="006D00FF">
    <w:pPr>
      <w:pStyle w:val="Header"/>
    </w:pPr>
    <w:r w:rsidRPr="007F1AF1">
      <w:rPr>
        <w:noProof/>
      </w:rPr>
      <w:drawing>
        <wp:anchor distT="0" distB="0" distL="114300" distR="114300" simplePos="0" relativeHeight="251664896" behindDoc="0" locked="0" layoutInCell="1" allowOverlap="1" wp14:anchorId="15007C70" wp14:editId="103CBD6B">
          <wp:simplePos x="0" y="0"/>
          <wp:positionH relativeFrom="page">
            <wp:posOffset>5159375</wp:posOffset>
          </wp:positionH>
          <wp:positionV relativeFrom="page">
            <wp:posOffset>802640</wp:posOffset>
          </wp:positionV>
          <wp:extent cx="1800000" cy="194400"/>
          <wp:effectExtent l="0" t="0" r="0" b="0"/>
          <wp:wrapNone/>
          <wp:docPr id="788"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ormakaba_one_line_P.wmf"/>
                  <pic:cNvPicPr/>
                </pic:nvPicPr>
                <pic:blipFill>
                  <a:blip r:embed="rId1">
                    <a:extLst>
                      <a:ext uri="{28A0092B-C50C-407E-A947-70E740481C1C}">
                        <a14:useLocalDpi xmlns:a14="http://schemas.microsoft.com/office/drawing/2010/main" val="0"/>
                      </a:ext>
                    </a:extLst>
                  </a:blip>
                  <a:stretch>
                    <a:fillRect/>
                  </a:stretch>
                </pic:blipFill>
                <pic:spPr>
                  <a:xfrm>
                    <a:off x="0" y="0"/>
                    <a:ext cx="1800000" cy="1944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9E7BD" w14:textId="713C2AFB" w:rsidR="006E280D" w:rsidRPr="007F1AF1" w:rsidRDefault="006E280D">
    <w:pPr>
      <w:pStyle w:val="Header"/>
    </w:pPr>
    <w:r w:rsidRPr="007F1AF1">
      <w:rPr>
        <w:noProof/>
      </w:rPr>
      <w:drawing>
        <wp:anchor distT="0" distB="0" distL="114300" distR="114300" simplePos="0" relativeHeight="251666944" behindDoc="0" locked="0" layoutInCell="1" allowOverlap="1" wp14:anchorId="2F228BC2" wp14:editId="1770435E">
          <wp:simplePos x="0" y="0"/>
          <wp:positionH relativeFrom="page">
            <wp:posOffset>5159375</wp:posOffset>
          </wp:positionH>
          <wp:positionV relativeFrom="page">
            <wp:posOffset>802640</wp:posOffset>
          </wp:positionV>
          <wp:extent cx="1800000" cy="194400"/>
          <wp:effectExtent l="0" t="0" r="0" b="0"/>
          <wp:wrapNone/>
          <wp:docPr id="789"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ormakaba_one_line_P.wmf"/>
                  <pic:cNvPicPr/>
                </pic:nvPicPr>
                <pic:blipFill>
                  <a:blip r:embed="rId1">
                    <a:extLst>
                      <a:ext uri="{28A0092B-C50C-407E-A947-70E740481C1C}">
                        <a14:useLocalDpi xmlns:a14="http://schemas.microsoft.com/office/drawing/2010/main" val="0"/>
                      </a:ext>
                    </a:extLst>
                  </a:blip>
                  <a:stretch>
                    <a:fillRect/>
                  </a:stretch>
                </pic:blipFill>
                <pic:spPr>
                  <a:xfrm>
                    <a:off x="0" y="0"/>
                    <a:ext cx="1800000" cy="1944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C5F3F"/>
    <w:multiLevelType w:val="hybridMultilevel"/>
    <w:tmpl w:val="583EDF1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Symbol" w:hAnsi="Symbol"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Symbol" w:hAnsi="Symbol"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Symbol" w:hAnsi="Symbol" w:hint="default"/>
      </w:rPr>
    </w:lvl>
  </w:abstractNum>
  <w:abstractNum w:abstractNumId="1" w15:restartNumberingAfterBreak="0">
    <w:nsid w:val="041C6148"/>
    <w:multiLevelType w:val="hybridMultilevel"/>
    <w:tmpl w:val="9C1E9294"/>
    <w:lvl w:ilvl="0" w:tplc="3D34867E">
      <w:start w:val="1"/>
      <w:numFmt w:val="bullet"/>
      <w:lvlText w:val=""/>
      <w:lvlJc w:val="left"/>
      <w:pPr>
        <w:ind w:left="454" w:hanging="227"/>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Symbol" w:hAnsi="Symbol"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Symbol" w:hAnsi="Symbol"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Symbol" w:hAnsi="Symbol" w:hint="default"/>
      </w:rPr>
    </w:lvl>
  </w:abstractNum>
  <w:abstractNum w:abstractNumId="2" w15:restartNumberingAfterBreak="0">
    <w:nsid w:val="089B50B6"/>
    <w:multiLevelType w:val="hybridMultilevel"/>
    <w:tmpl w:val="17C4399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Symbol" w:hAnsi="Symbol"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Symbol" w:hAnsi="Symbol"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Symbol" w:hAnsi="Symbol" w:hint="default"/>
      </w:rPr>
    </w:lvl>
  </w:abstractNum>
  <w:abstractNum w:abstractNumId="3" w15:restartNumberingAfterBreak="0">
    <w:nsid w:val="093C7DF8"/>
    <w:multiLevelType w:val="hybridMultilevel"/>
    <w:tmpl w:val="E4D2C9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A9B052B"/>
    <w:multiLevelType w:val="hybridMultilevel"/>
    <w:tmpl w:val="EC6A20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Symbol" w:hAnsi="Symbol"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Symbol" w:hAnsi="Symbol"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Symbol" w:hAnsi="Symbol" w:hint="default"/>
      </w:rPr>
    </w:lvl>
  </w:abstractNum>
  <w:abstractNum w:abstractNumId="5" w15:restartNumberingAfterBreak="0">
    <w:nsid w:val="0C303E32"/>
    <w:multiLevelType w:val="hybridMultilevel"/>
    <w:tmpl w:val="6840DA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C7772DD"/>
    <w:multiLevelType w:val="multilevel"/>
    <w:tmpl w:val="D9D2DFD6"/>
    <w:lvl w:ilvl="0">
      <w:start w:val="1"/>
      <w:numFmt w:val="bullet"/>
      <w:lvlText w:val=""/>
      <w:lvlJc w:val="left"/>
      <w:pPr>
        <w:ind w:left="720" w:hanging="360"/>
      </w:pPr>
      <w:rPr>
        <w:rFonts w:ascii="Zapf Dingbats" w:hAnsi="Zapf Dingbats" w:hint="default"/>
        <w:sz w:val="18"/>
        <w:szCs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F531766"/>
    <w:multiLevelType w:val="hybridMultilevel"/>
    <w:tmpl w:val="A560EE9E"/>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13234C29"/>
    <w:multiLevelType w:val="hybridMultilevel"/>
    <w:tmpl w:val="1F8EF062"/>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17F55947"/>
    <w:multiLevelType w:val="hybridMultilevel"/>
    <w:tmpl w:val="6240B816"/>
    <w:lvl w:ilvl="0" w:tplc="0407000F">
      <w:start w:val="1"/>
      <w:numFmt w:val="decimal"/>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0" w15:restartNumberingAfterBreak="0">
    <w:nsid w:val="18065EF6"/>
    <w:multiLevelType w:val="hybridMultilevel"/>
    <w:tmpl w:val="974E130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1FB80494"/>
    <w:multiLevelType w:val="hybridMultilevel"/>
    <w:tmpl w:val="3A4600CA"/>
    <w:lvl w:ilvl="0" w:tplc="92B48F8A">
      <w:start w:val="1"/>
      <w:numFmt w:val="bullet"/>
      <w:pStyle w:val="ListParagraph"/>
      <w:lvlText w:val=""/>
      <w:lvlJc w:val="left"/>
      <w:pPr>
        <w:ind w:left="720" w:hanging="360"/>
      </w:pPr>
      <w:rPr>
        <w:rFonts w:ascii="Zapf Dingbats" w:hAnsi="Zapf Dingba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302D7399"/>
    <w:multiLevelType w:val="hybridMultilevel"/>
    <w:tmpl w:val="87D0A1C2"/>
    <w:lvl w:ilvl="0" w:tplc="04070005">
      <w:start w:val="1"/>
      <w:numFmt w:val="bullet"/>
      <w:lvlText w:val=""/>
      <w:lvlJc w:val="left"/>
      <w:pPr>
        <w:ind w:left="-720" w:hanging="360"/>
      </w:pPr>
      <w:rPr>
        <w:rFonts w:ascii="Wingdings" w:hAnsi="Wingdings" w:hint="default"/>
      </w:rPr>
    </w:lvl>
    <w:lvl w:ilvl="1" w:tplc="04070005">
      <w:start w:val="1"/>
      <w:numFmt w:val="bullet"/>
      <w:lvlText w:val=""/>
      <w:lvlJc w:val="left"/>
      <w:pPr>
        <w:ind w:left="0" w:hanging="360"/>
      </w:pPr>
      <w:rPr>
        <w:rFonts w:ascii="Wingdings" w:hAnsi="Wingdings" w:hint="default"/>
      </w:rPr>
    </w:lvl>
    <w:lvl w:ilvl="2" w:tplc="04070005">
      <w:start w:val="1"/>
      <w:numFmt w:val="bullet"/>
      <w:lvlText w:val=""/>
      <w:lvlJc w:val="left"/>
      <w:pPr>
        <w:ind w:left="720" w:hanging="360"/>
      </w:pPr>
      <w:rPr>
        <w:rFonts w:ascii="Wingdings" w:hAnsi="Wingdings" w:hint="default"/>
      </w:rPr>
    </w:lvl>
    <w:lvl w:ilvl="3" w:tplc="04070001" w:tentative="1">
      <w:start w:val="1"/>
      <w:numFmt w:val="bullet"/>
      <w:lvlText w:val=""/>
      <w:lvlJc w:val="left"/>
      <w:pPr>
        <w:ind w:left="1440" w:hanging="360"/>
      </w:pPr>
      <w:rPr>
        <w:rFonts w:ascii="Symbol" w:hAnsi="Symbol" w:hint="default"/>
      </w:rPr>
    </w:lvl>
    <w:lvl w:ilvl="4" w:tplc="04070003" w:tentative="1">
      <w:start w:val="1"/>
      <w:numFmt w:val="bullet"/>
      <w:lvlText w:val="o"/>
      <w:lvlJc w:val="left"/>
      <w:pPr>
        <w:ind w:left="2160" w:hanging="360"/>
      </w:pPr>
      <w:rPr>
        <w:rFonts w:ascii="Courier New" w:hAnsi="Courier New" w:cs="Courier New" w:hint="default"/>
      </w:rPr>
    </w:lvl>
    <w:lvl w:ilvl="5" w:tplc="04070005" w:tentative="1">
      <w:start w:val="1"/>
      <w:numFmt w:val="bullet"/>
      <w:lvlText w:val=""/>
      <w:lvlJc w:val="left"/>
      <w:pPr>
        <w:ind w:left="2880" w:hanging="360"/>
      </w:pPr>
      <w:rPr>
        <w:rFonts w:ascii="Wingdings" w:hAnsi="Wingdings" w:hint="default"/>
      </w:rPr>
    </w:lvl>
    <w:lvl w:ilvl="6" w:tplc="04070001" w:tentative="1">
      <w:start w:val="1"/>
      <w:numFmt w:val="bullet"/>
      <w:lvlText w:val=""/>
      <w:lvlJc w:val="left"/>
      <w:pPr>
        <w:ind w:left="3600" w:hanging="360"/>
      </w:pPr>
      <w:rPr>
        <w:rFonts w:ascii="Symbol" w:hAnsi="Symbol" w:hint="default"/>
      </w:rPr>
    </w:lvl>
    <w:lvl w:ilvl="7" w:tplc="04070003" w:tentative="1">
      <w:start w:val="1"/>
      <w:numFmt w:val="bullet"/>
      <w:lvlText w:val="o"/>
      <w:lvlJc w:val="left"/>
      <w:pPr>
        <w:ind w:left="4320" w:hanging="360"/>
      </w:pPr>
      <w:rPr>
        <w:rFonts w:ascii="Courier New" w:hAnsi="Courier New" w:cs="Courier New" w:hint="default"/>
      </w:rPr>
    </w:lvl>
    <w:lvl w:ilvl="8" w:tplc="04070005" w:tentative="1">
      <w:start w:val="1"/>
      <w:numFmt w:val="bullet"/>
      <w:lvlText w:val=""/>
      <w:lvlJc w:val="left"/>
      <w:pPr>
        <w:ind w:left="5040" w:hanging="360"/>
      </w:pPr>
      <w:rPr>
        <w:rFonts w:ascii="Wingdings" w:hAnsi="Wingdings" w:hint="default"/>
      </w:rPr>
    </w:lvl>
  </w:abstractNum>
  <w:abstractNum w:abstractNumId="13" w15:restartNumberingAfterBreak="0">
    <w:nsid w:val="30A5658A"/>
    <w:multiLevelType w:val="hybridMultilevel"/>
    <w:tmpl w:val="35405DC6"/>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4" w15:restartNumberingAfterBreak="0">
    <w:nsid w:val="30E277F0"/>
    <w:multiLevelType w:val="hybridMultilevel"/>
    <w:tmpl w:val="0EC4B352"/>
    <w:lvl w:ilvl="0" w:tplc="0407000F">
      <w:start w:val="1"/>
      <w:numFmt w:val="decimal"/>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5" w15:restartNumberingAfterBreak="0">
    <w:nsid w:val="35CB654C"/>
    <w:multiLevelType w:val="hybridMultilevel"/>
    <w:tmpl w:val="CE728CA2"/>
    <w:lvl w:ilvl="0" w:tplc="0407000F">
      <w:start w:val="1"/>
      <w:numFmt w:val="decimal"/>
      <w:lvlText w:val="%1."/>
      <w:lvlJc w:val="left"/>
      <w:pPr>
        <w:ind w:left="1080" w:hanging="360"/>
      </w:pPr>
      <w:rPr>
        <w:rFonts w:hint="default"/>
      </w:rPr>
    </w:lvl>
    <w:lvl w:ilvl="1" w:tplc="04070003" w:tentative="1">
      <w:start w:val="1"/>
      <w:numFmt w:val="bullet"/>
      <w:lvlText w:val="o"/>
      <w:lvlJc w:val="left"/>
      <w:pPr>
        <w:ind w:left="1800" w:hanging="360"/>
      </w:pPr>
      <w:rPr>
        <w:rFonts w:ascii="Courier New" w:hAnsi="Courier New" w:hint="default"/>
      </w:rPr>
    </w:lvl>
    <w:lvl w:ilvl="2" w:tplc="04070005" w:tentative="1">
      <w:start w:val="1"/>
      <w:numFmt w:val="bullet"/>
      <w:lvlText w:val=""/>
      <w:lvlJc w:val="left"/>
      <w:pPr>
        <w:ind w:left="2520" w:hanging="360"/>
      </w:pPr>
      <w:rPr>
        <w:rFonts w:ascii="Symbol" w:hAnsi="Symbol"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hint="default"/>
      </w:rPr>
    </w:lvl>
    <w:lvl w:ilvl="5" w:tplc="04070005" w:tentative="1">
      <w:start w:val="1"/>
      <w:numFmt w:val="bullet"/>
      <w:lvlText w:val=""/>
      <w:lvlJc w:val="left"/>
      <w:pPr>
        <w:ind w:left="4680" w:hanging="360"/>
      </w:pPr>
      <w:rPr>
        <w:rFonts w:ascii="Symbol" w:hAnsi="Symbol"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hint="default"/>
      </w:rPr>
    </w:lvl>
    <w:lvl w:ilvl="8" w:tplc="04070005" w:tentative="1">
      <w:start w:val="1"/>
      <w:numFmt w:val="bullet"/>
      <w:lvlText w:val=""/>
      <w:lvlJc w:val="left"/>
      <w:pPr>
        <w:ind w:left="6840" w:hanging="360"/>
      </w:pPr>
      <w:rPr>
        <w:rFonts w:ascii="Symbol" w:hAnsi="Symbol" w:hint="default"/>
      </w:rPr>
    </w:lvl>
  </w:abstractNum>
  <w:abstractNum w:abstractNumId="16" w15:restartNumberingAfterBreak="0">
    <w:nsid w:val="36D0760A"/>
    <w:multiLevelType w:val="hybridMultilevel"/>
    <w:tmpl w:val="79926CB4"/>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hint="default"/>
      </w:rPr>
    </w:lvl>
    <w:lvl w:ilvl="2" w:tplc="04070005" w:tentative="1">
      <w:start w:val="1"/>
      <w:numFmt w:val="bullet"/>
      <w:lvlText w:val=""/>
      <w:lvlJc w:val="left"/>
      <w:pPr>
        <w:ind w:left="2520" w:hanging="360"/>
      </w:pPr>
      <w:rPr>
        <w:rFonts w:ascii="Symbol" w:hAnsi="Symbol"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hint="default"/>
      </w:rPr>
    </w:lvl>
    <w:lvl w:ilvl="5" w:tplc="04070005" w:tentative="1">
      <w:start w:val="1"/>
      <w:numFmt w:val="bullet"/>
      <w:lvlText w:val=""/>
      <w:lvlJc w:val="left"/>
      <w:pPr>
        <w:ind w:left="4680" w:hanging="360"/>
      </w:pPr>
      <w:rPr>
        <w:rFonts w:ascii="Symbol" w:hAnsi="Symbol"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hint="default"/>
      </w:rPr>
    </w:lvl>
    <w:lvl w:ilvl="8" w:tplc="04070005" w:tentative="1">
      <w:start w:val="1"/>
      <w:numFmt w:val="bullet"/>
      <w:lvlText w:val=""/>
      <w:lvlJc w:val="left"/>
      <w:pPr>
        <w:ind w:left="6840" w:hanging="360"/>
      </w:pPr>
      <w:rPr>
        <w:rFonts w:ascii="Symbol" w:hAnsi="Symbol" w:hint="default"/>
      </w:rPr>
    </w:lvl>
  </w:abstractNum>
  <w:abstractNum w:abstractNumId="17" w15:restartNumberingAfterBreak="0">
    <w:nsid w:val="3AF165DA"/>
    <w:multiLevelType w:val="hybridMultilevel"/>
    <w:tmpl w:val="3424AF54"/>
    <w:lvl w:ilvl="0" w:tplc="0407000B">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8" w15:restartNumberingAfterBreak="0">
    <w:nsid w:val="3D5525BA"/>
    <w:multiLevelType w:val="hybridMultilevel"/>
    <w:tmpl w:val="18DE5056"/>
    <w:lvl w:ilvl="0" w:tplc="04070005">
      <w:start w:val="1"/>
      <w:numFmt w:val="bullet"/>
      <w:lvlText w:val=""/>
      <w:lvlJc w:val="left"/>
      <w:pPr>
        <w:ind w:left="518"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DA5262B"/>
    <w:multiLevelType w:val="hybridMultilevel"/>
    <w:tmpl w:val="D64815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Symbol" w:hAnsi="Symbol"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Symbol" w:hAnsi="Symbol"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Symbol" w:hAnsi="Symbol" w:hint="default"/>
      </w:rPr>
    </w:lvl>
  </w:abstractNum>
  <w:abstractNum w:abstractNumId="20" w15:restartNumberingAfterBreak="0">
    <w:nsid w:val="43252F4C"/>
    <w:multiLevelType w:val="hybridMultilevel"/>
    <w:tmpl w:val="DB34F90E"/>
    <w:lvl w:ilvl="0" w:tplc="042C6D6A">
      <w:start w:val="1"/>
      <w:numFmt w:val="decimal"/>
      <w:lvlText w:val="%1."/>
      <w:lvlJc w:val="left"/>
      <w:pPr>
        <w:ind w:left="454" w:hanging="227"/>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43AD7759"/>
    <w:multiLevelType w:val="hybridMultilevel"/>
    <w:tmpl w:val="DEDEA7DC"/>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49371CB"/>
    <w:multiLevelType w:val="hybridMultilevel"/>
    <w:tmpl w:val="A07E7A5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4F943397"/>
    <w:multiLevelType w:val="hybridMultilevel"/>
    <w:tmpl w:val="E18AF0E0"/>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51310A3E"/>
    <w:multiLevelType w:val="hybridMultilevel"/>
    <w:tmpl w:val="5D0E56A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33B5025"/>
    <w:multiLevelType w:val="hybridMultilevel"/>
    <w:tmpl w:val="E92493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5D387098"/>
    <w:multiLevelType w:val="hybridMultilevel"/>
    <w:tmpl w:val="8156344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800" w:hanging="360"/>
      </w:pPr>
      <w:rPr>
        <w:rFonts w:ascii="Courier New" w:hAnsi="Courier New" w:hint="default"/>
      </w:rPr>
    </w:lvl>
    <w:lvl w:ilvl="2" w:tplc="04070005" w:tentative="1">
      <w:start w:val="1"/>
      <w:numFmt w:val="bullet"/>
      <w:lvlText w:val=""/>
      <w:lvlJc w:val="left"/>
      <w:pPr>
        <w:ind w:left="2520" w:hanging="360"/>
      </w:pPr>
      <w:rPr>
        <w:rFonts w:ascii="Symbol" w:hAnsi="Symbol"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hint="default"/>
      </w:rPr>
    </w:lvl>
    <w:lvl w:ilvl="5" w:tplc="04070005" w:tentative="1">
      <w:start w:val="1"/>
      <w:numFmt w:val="bullet"/>
      <w:lvlText w:val=""/>
      <w:lvlJc w:val="left"/>
      <w:pPr>
        <w:ind w:left="4680" w:hanging="360"/>
      </w:pPr>
      <w:rPr>
        <w:rFonts w:ascii="Symbol" w:hAnsi="Symbol"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hint="default"/>
      </w:rPr>
    </w:lvl>
    <w:lvl w:ilvl="8" w:tplc="04070005" w:tentative="1">
      <w:start w:val="1"/>
      <w:numFmt w:val="bullet"/>
      <w:lvlText w:val=""/>
      <w:lvlJc w:val="left"/>
      <w:pPr>
        <w:ind w:left="6840" w:hanging="360"/>
      </w:pPr>
      <w:rPr>
        <w:rFonts w:ascii="Symbol" w:hAnsi="Symbol" w:hint="default"/>
      </w:rPr>
    </w:lvl>
  </w:abstractNum>
  <w:abstractNum w:abstractNumId="27" w15:restartNumberingAfterBreak="0">
    <w:nsid w:val="5DDE578A"/>
    <w:multiLevelType w:val="hybridMultilevel"/>
    <w:tmpl w:val="0EF2A27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644F7788"/>
    <w:multiLevelType w:val="hybridMultilevel"/>
    <w:tmpl w:val="FA16D27E"/>
    <w:lvl w:ilvl="0" w:tplc="0407000F">
      <w:start w:val="1"/>
      <w:numFmt w:val="decimal"/>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29" w15:restartNumberingAfterBreak="0">
    <w:nsid w:val="672E27EF"/>
    <w:multiLevelType w:val="hybridMultilevel"/>
    <w:tmpl w:val="7D50E7D4"/>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764F0083"/>
    <w:multiLevelType w:val="hybridMultilevel"/>
    <w:tmpl w:val="7E90DE9E"/>
    <w:lvl w:ilvl="0" w:tplc="04070005">
      <w:start w:val="1"/>
      <w:numFmt w:val="bullet"/>
      <w:lvlText w:val=""/>
      <w:lvlJc w:val="left"/>
      <w:pPr>
        <w:ind w:left="720" w:hanging="360"/>
      </w:pPr>
      <w:rPr>
        <w:rFonts w:ascii="Wingdings" w:hAnsi="Wingdings" w:hint="default"/>
        <w:sz w:val="18"/>
        <w:szCs w:val="18"/>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79686F1C"/>
    <w:multiLevelType w:val="hybridMultilevel"/>
    <w:tmpl w:val="BFC46824"/>
    <w:lvl w:ilvl="0" w:tplc="04070005">
      <w:start w:val="1"/>
      <w:numFmt w:val="bullet"/>
      <w:lvlText w:val=""/>
      <w:lvlJc w:val="left"/>
      <w:pPr>
        <w:ind w:left="360" w:hanging="360"/>
      </w:pPr>
      <w:rPr>
        <w:rFonts w:ascii="Wingdings" w:hAnsi="Wingdings" w:hint="default"/>
      </w:rPr>
    </w:lvl>
    <w:lvl w:ilvl="1" w:tplc="0407000B">
      <w:start w:val="1"/>
      <w:numFmt w:val="bullet"/>
      <w:lvlText w:val=""/>
      <w:lvlJc w:val="left"/>
      <w:pPr>
        <w:ind w:left="1080" w:hanging="360"/>
      </w:pPr>
      <w:rPr>
        <w:rFonts w:ascii="Wingdings" w:hAnsi="Wingdings"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2" w15:restartNumberingAfterBreak="0">
    <w:nsid w:val="7AFB31F9"/>
    <w:multiLevelType w:val="hybridMultilevel"/>
    <w:tmpl w:val="D9D2DFD6"/>
    <w:lvl w:ilvl="0" w:tplc="3D1CA3D8">
      <w:start w:val="1"/>
      <w:numFmt w:val="bullet"/>
      <w:lvlText w:val=""/>
      <w:lvlJc w:val="left"/>
      <w:pPr>
        <w:ind w:left="720" w:hanging="360"/>
      </w:pPr>
      <w:rPr>
        <w:rFonts w:ascii="Zapf Dingbats" w:hAnsi="Zapf Dingbats" w:hint="default"/>
        <w:sz w:val="18"/>
        <w:szCs w:val="18"/>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7EE730E8"/>
    <w:multiLevelType w:val="hybridMultilevel"/>
    <w:tmpl w:val="054818A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969696651">
    <w:abstractNumId w:val="11"/>
  </w:num>
  <w:num w:numId="2" w16cid:durableId="1485002266">
    <w:abstractNumId w:val="4"/>
  </w:num>
  <w:num w:numId="3" w16cid:durableId="623122853">
    <w:abstractNumId w:val="22"/>
  </w:num>
  <w:num w:numId="4" w16cid:durableId="698510179">
    <w:abstractNumId w:val="28"/>
  </w:num>
  <w:num w:numId="5" w16cid:durableId="797455804">
    <w:abstractNumId w:val="14"/>
  </w:num>
  <w:num w:numId="6" w16cid:durableId="819348647">
    <w:abstractNumId w:val="9"/>
  </w:num>
  <w:num w:numId="7" w16cid:durableId="512648082">
    <w:abstractNumId w:val="16"/>
  </w:num>
  <w:num w:numId="8" w16cid:durableId="1669215129">
    <w:abstractNumId w:val="15"/>
  </w:num>
  <w:num w:numId="9" w16cid:durableId="1141312262">
    <w:abstractNumId w:val="26"/>
  </w:num>
  <w:num w:numId="10" w16cid:durableId="436410234">
    <w:abstractNumId w:val="19"/>
  </w:num>
  <w:num w:numId="11" w16cid:durableId="1536964623">
    <w:abstractNumId w:val="2"/>
  </w:num>
  <w:num w:numId="12" w16cid:durableId="1997680922">
    <w:abstractNumId w:val="20"/>
  </w:num>
  <w:num w:numId="13" w16cid:durableId="404644709">
    <w:abstractNumId w:val="1"/>
  </w:num>
  <w:num w:numId="14" w16cid:durableId="94062016">
    <w:abstractNumId w:val="0"/>
  </w:num>
  <w:num w:numId="15" w16cid:durableId="78522037">
    <w:abstractNumId w:val="10"/>
  </w:num>
  <w:num w:numId="16" w16cid:durableId="1453591443">
    <w:abstractNumId w:val="27"/>
  </w:num>
  <w:num w:numId="17" w16cid:durableId="568465435">
    <w:abstractNumId w:val="32"/>
  </w:num>
  <w:num w:numId="18" w16cid:durableId="568930205">
    <w:abstractNumId w:val="6"/>
  </w:num>
  <w:num w:numId="19" w16cid:durableId="949556853">
    <w:abstractNumId w:val="30"/>
  </w:num>
  <w:num w:numId="20" w16cid:durableId="1412119917">
    <w:abstractNumId w:val="25"/>
  </w:num>
  <w:num w:numId="21" w16cid:durableId="1846508163">
    <w:abstractNumId w:val="29"/>
  </w:num>
  <w:num w:numId="22" w16cid:durableId="591939967">
    <w:abstractNumId w:val="12"/>
  </w:num>
  <w:num w:numId="23" w16cid:durableId="2080012942">
    <w:abstractNumId w:val="33"/>
  </w:num>
  <w:num w:numId="24" w16cid:durableId="1268537930">
    <w:abstractNumId w:val="18"/>
  </w:num>
  <w:num w:numId="25" w16cid:durableId="2101945685">
    <w:abstractNumId w:val="21"/>
  </w:num>
  <w:num w:numId="26" w16cid:durableId="1555239259">
    <w:abstractNumId w:val="23"/>
  </w:num>
  <w:num w:numId="27" w16cid:durableId="767821569">
    <w:abstractNumId w:val="24"/>
  </w:num>
  <w:num w:numId="28" w16cid:durableId="1300107597">
    <w:abstractNumId w:val="11"/>
  </w:num>
  <w:num w:numId="29" w16cid:durableId="1604192412">
    <w:abstractNumId w:val="8"/>
  </w:num>
  <w:num w:numId="30" w16cid:durableId="1565607840">
    <w:abstractNumId w:val="5"/>
  </w:num>
  <w:num w:numId="31" w16cid:durableId="1043138162">
    <w:abstractNumId w:val="12"/>
  </w:num>
  <w:num w:numId="32" w16cid:durableId="1985616744">
    <w:abstractNumId w:val="13"/>
  </w:num>
  <w:num w:numId="33" w16cid:durableId="2134247663">
    <w:abstractNumId w:val="31"/>
  </w:num>
  <w:num w:numId="34" w16cid:durableId="1488472846">
    <w:abstractNumId w:val="17"/>
  </w:num>
  <w:num w:numId="35" w16cid:durableId="513422084">
    <w:abstractNumId w:val="3"/>
  </w:num>
  <w:num w:numId="36" w16cid:durableId="85696884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en-US" w:vendorID="64" w:dllVersion="6" w:nlCheck="1" w:checkStyle="0"/>
  <w:activeWritingStyle w:appName="MSWord" w:lang="de-DE" w:vendorID="64" w:dllVersion="6" w:nlCheck="1" w:checkStyle="0"/>
  <w:activeWritingStyle w:appName="MSWord" w:lang="fr-FR" w:vendorID="64" w:dllVersion="6" w:nlCheck="1" w:checkStyle="1"/>
  <w:activeWritingStyle w:appName="MSWord" w:lang="de-CH" w:vendorID="64" w:dllVersion="6" w:nlCheck="1" w:checkStyle="0"/>
  <w:activeWritingStyle w:appName="MSWord" w:lang="en-US" w:vendorID="64" w:dllVersion="0" w:nlCheck="1" w:checkStyle="0"/>
  <w:activeWritingStyle w:appName="MSWord" w:lang="de-DE" w:vendorID="64" w:dllVersion="0" w:nlCheck="1" w:checkStyle="0"/>
  <w:activeWritingStyle w:appName="MSWord" w:lang="en-GB" w:vendorID="64" w:dllVersion="0" w:nlCheck="1" w:checkStyle="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tDA2s7CwsDQ1MTEyNTNU0lEKTi0uzszPAykwrAUAEI04aiwAAAA="/>
    <w:docVar w:name="E-Porto::GUID" w:val="{0d001248-49c4-4e65-a7d8-54c84ef4f7bb}"/>
  </w:docVars>
  <w:rsids>
    <w:rsidRoot w:val="00A4060E"/>
    <w:rsid w:val="00000FAA"/>
    <w:rsid w:val="00001843"/>
    <w:rsid w:val="00002EEC"/>
    <w:rsid w:val="000064CE"/>
    <w:rsid w:val="000104CD"/>
    <w:rsid w:val="0001288A"/>
    <w:rsid w:val="000213FD"/>
    <w:rsid w:val="00021C25"/>
    <w:rsid w:val="00021E11"/>
    <w:rsid w:val="0003117B"/>
    <w:rsid w:val="00032596"/>
    <w:rsid w:val="000346BD"/>
    <w:rsid w:val="00040007"/>
    <w:rsid w:val="00040167"/>
    <w:rsid w:val="000426D3"/>
    <w:rsid w:val="00042AB2"/>
    <w:rsid w:val="00043517"/>
    <w:rsid w:val="00045AB2"/>
    <w:rsid w:val="000536C5"/>
    <w:rsid w:val="00054C14"/>
    <w:rsid w:val="00065696"/>
    <w:rsid w:val="00066F32"/>
    <w:rsid w:val="00070432"/>
    <w:rsid w:val="00071467"/>
    <w:rsid w:val="000811D5"/>
    <w:rsid w:val="000832EA"/>
    <w:rsid w:val="0008508F"/>
    <w:rsid w:val="0008625D"/>
    <w:rsid w:val="00091F0D"/>
    <w:rsid w:val="000A0974"/>
    <w:rsid w:val="000A282E"/>
    <w:rsid w:val="000A65BF"/>
    <w:rsid w:val="000A72DF"/>
    <w:rsid w:val="000A794C"/>
    <w:rsid w:val="000A7A00"/>
    <w:rsid w:val="000B0302"/>
    <w:rsid w:val="000B2802"/>
    <w:rsid w:val="000B30CB"/>
    <w:rsid w:val="000B325A"/>
    <w:rsid w:val="000B64DA"/>
    <w:rsid w:val="000C0D48"/>
    <w:rsid w:val="000C0FBB"/>
    <w:rsid w:val="000C12F2"/>
    <w:rsid w:val="000D320A"/>
    <w:rsid w:val="000D3A3C"/>
    <w:rsid w:val="000E0BE6"/>
    <w:rsid w:val="000E3416"/>
    <w:rsid w:val="000E6A47"/>
    <w:rsid w:val="000E71FD"/>
    <w:rsid w:val="000F1FBA"/>
    <w:rsid w:val="000F2CA1"/>
    <w:rsid w:val="000F3650"/>
    <w:rsid w:val="000F54B8"/>
    <w:rsid w:val="001056A8"/>
    <w:rsid w:val="00107DF7"/>
    <w:rsid w:val="00111270"/>
    <w:rsid w:val="00120B92"/>
    <w:rsid w:val="00122E88"/>
    <w:rsid w:val="00126D7B"/>
    <w:rsid w:val="0013115E"/>
    <w:rsid w:val="001315F7"/>
    <w:rsid w:val="00132611"/>
    <w:rsid w:val="00133246"/>
    <w:rsid w:val="001347DB"/>
    <w:rsid w:val="001353FA"/>
    <w:rsid w:val="00140E96"/>
    <w:rsid w:val="00155168"/>
    <w:rsid w:val="00155FCA"/>
    <w:rsid w:val="0015680E"/>
    <w:rsid w:val="00160390"/>
    <w:rsid w:val="00163DFC"/>
    <w:rsid w:val="00165762"/>
    <w:rsid w:val="00172A51"/>
    <w:rsid w:val="00172BAA"/>
    <w:rsid w:val="00174999"/>
    <w:rsid w:val="00175431"/>
    <w:rsid w:val="001764EC"/>
    <w:rsid w:val="001815F3"/>
    <w:rsid w:val="00196C8F"/>
    <w:rsid w:val="00197165"/>
    <w:rsid w:val="001A31EB"/>
    <w:rsid w:val="001A5E20"/>
    <w:rsid w:val="001A7382"/>
    <w:rsid w:val="001B1BE7"/>
    <w:rsid w:val="001B26D3"/>
    <w:rsid w:val="001B48DC"/>
    <w:rsid w:val="001B4C20"/>
    <w:rsid w:val="001C05D6"/>
    <w:rsid w:val="001C0A05"/>
    <w:rsid w:val="001C188B"/>
    <w:rsid w:val="001D411C"/>
    <w:rsid w:val="001D68CD"/>
    <w:rsid w:val="001D71EA"/>
    <w:rsid w:val="001E3E60"/>
    <w:rsid w:val="001E603D"/>
    <w:rsid w:val="001E7185"/>
    <w:rsid w:val="001E76DF"/>
    <w:rsid w:val="001F2680"/>
    <w:rsid w:val="001F3E95"/>
    <w:rsid w:val="001F4114"/>
    <w:rsid w:val="001F5A7F"/>
    <w:rsid w:val="002002F0"/>
    <w:rsid w:val="0020207E"/>
    <w:rsid w:val="002025B1"/>
    <w:rsid w:val="00205586"/>
    <w:rsid w:val="00222440"/>
    <w:rsid w:val="00222D32"/>
    <w:rsid w:val="0023438E"/>
    <w:rsid w:val="00234409"/>
    <w:rsid w:val="00237627"/>
    <w:rsid w:val="00240FF7"/>
    <w:rsid w:val="00244997"/>
    <w:rsid w:val="00245ACB"/>
    <w:rsid w:val="002473F9"/>
    <w:rsid w:val="0025075E"/>
    <w:rsid w:val="0025149A"/>
    <w:rsid w:val="00251E40"/>
    <w:rsid w:val="0025412F"/>
    <w:rsid w:val="0025441A"/>
    <w:rsid w:val="0025528F"/>
    <w:rsid w:val="00255DC8"/>
    <w:rsid w:val="00257811"/>
    <w:rsid w:val="002607B8"/>
    <w:rsid w:val="00262020"/>
    <w:rsid w:val="002666DB"/>
    <w:rsid w:val="002703B7"/>
    <w:rsid w:val="002703BF"/>
    <w:rsid w:val="0027062E"/>
    <w:rsid w:val="0027306F"/>
    <w:rsid w:val="00275ECE"/>
    <w:rsid w:val="00276278"/>
    <w:rsid w:val="0027690B"/>
    <w:rsid w:val="00286F6C"/>
    <w:rsid w:val="00294116"/>
    <w:rsid w:val="00297BA5"/>
    <w:rsid w:val="002A5D95"/>
    <w:rsid w:val="002A684B"/>
    <w:rsid w:val="002A7E43"/>
    <w:rsid w:val="002B2B28"/>
    <w:rsid w:val="002B4186"/>
    <w:rsid w:val="002B5BD0"/>
    <w:rsid w:val="002B5E8F"/>
    <w:rsid w:val="002B7E74"/>
    <w:rsid w:val="002C1032"/>
    <w:rsid w:val="002C24E5"/>
    <w:rsid w:val="002C2E2E"/>
    <w:rsid w:val="002D17BF"/>
    <w:rsid w:val="002D1A74"/>
    <w:rsid w:val="002E30ED"/>
    <w:rsid w:val="002F4447"/>
    <w:rsid w:val="002F4E25"/>
    <w:rsid w:val="002F55DF"/>
    <w:rsid w:val="002F6F82"/>
    <w:rsid w:val="002F7E2F"/>
    <w:rsid w:val="0030088A"/>
    <w:rsid w:val="00302906"/>
    <w:rsid w:val="00305EAF"/>
    <w:rsid w:val="003066F5"/>
    <w:rsid w:val="00306C28"/>
    <w:rsid w:val="003102C7"/>
    <w:rsid w:val="003140CC"/>
    <w:rsid w:val="003205CF"/>
    <w:rsid w:val="00327778"/>
    <w:rsid w:val="00331E46"/>
    <w:rsid w:val="00337B66"/>
    <w:rsid w:val="00341304"/>
    <w:rsid w:val="00343D6D"/>
    <w:rsid w:val="00344700"/>
    <w:rsid w:val="003456BD"/>
    <w:rsid w:val="0034598B"/>
    <w:rsid w:val="00350BF3"/>
    <w:rsid w:val="003614FB"/>
    <w:rsid w:val="003637C5"/>
    <w:rsid w:val="0036439B"/>
    <w:rsid w:val="00367A55"/>
    <w:rsid w:val="00371C79"/>
    <w:rsid w:val="00397DEB"/>
    <w:rsid w:val="003A0BED"/>
    <w:rsid w:val="003A1620"/>
    <w:rsid w:val="003A2125"/>
    <w:rsid w:val="003A24E1"/>
    <w:rsid w:val="003B054E"/>
    <w:rsid w:val="003B0DDF"/>
    <w:rsid w:val="003B0FE4"/>
    <w:rsid w:val="003B13F9"/>
    <w:rsid w:val="003B181F"/>
    <w:rsid w:val="003B2CE6"/>
    <w:rsid w:val="003B5E0A"/>
    <w:rsid w:val="003B6F9A"/>
    <w:rsid w:val="003C00D6"/>
    <w:rsid w:val="003C1E02"/>
    <w:rsid w:val="003C6CFC"/>
    <w:rsid w:val="003D200F"/>
    <w:rsid w:val="003D49C8"/>
    <w:rsid w:val="003D7160"/>
    <w:rsid w:val="003E05BA"/>
    <w:rsid w:val="003E091C"/>
    <w:rsid w:val="003E0C2F"/>
    <w:rsid w:val="003E211D"/>
    <w:rsid w:val="003E68AD"/>
    <w:rsid w:val="003E693E"/>
    <w:rsid w:val="003F2254"/>
    <w:rsid w:val="003F5477"/>
    <w:rsid w:val="003F69E2"/>
    <w:rsid w:val="004040A0"/>
    <w:rsid w:val="004062E6"/>
    <w:rsid w:val="00410665"/>
    <w:rsid w:val="00411A39"/>
    <w:rsid w:val="004128FC"/>
    <w:rsid w:val="00413C20"/>
    <w:rsid w:val="004232B2"/>
    <w:rsid w:val="00423C93"/>
    <w:rsid w:val="004254E7"/>
    <w:rsid w:val="00425B5C"/>
    <w:rsid w:val="00427F8F"/>
    <w:rsid w:val="004331D9"/>
    <w:rsid w:val="004463DE"/>
    <w:rsid w:val="00450C40"/>
    <w:rsid w:val="00453C34"/>
    <w:rsid w:val="00453C7C"/>
    <w:rsid w:val="004564A3"/>
    <w:rsid w:val="00462798"/>
    <w:rsid w:val="004748D5"/>
    <w:rsid w:val="004773F5"/>
    <w:rsid w:val="00482A06"/>
    <w:rsid w:val="00485C15"/>
    <w:rsid w:val="00493DF9"/>
    <w:rsid w:val="00495CCC"/>
    <w:rsid w:val="004A01E5"/>
    <w:rsid w:val="004A21C4"/>
    <w:rsid w:val="004A3BF6"/>
    <w:rsid w:val="004A4A44"/>
    <w:rsid w:val="004A5887"/>
    <w:rsid w:val="004B0748"/>
    <w:rsid w:val="004B3010"/>
    <w:rsid w:val="004B3950"/>
    <w:rsid w:val="004C251F"/>
    <w:rsid w:val="004C5113"/>
    <w:rsid w:val="004C57FD"/>
    <w:rsid w:val="004C6A80"/>
    <w:rsid w:val="004C7968"/>
    <w:rsid w:val="004D1CDB"/>
    <w:rsid w:val="004D3CF2"/>
    <w:rsid w:val="004D79E2"/>
    <w:rsid w:val="004D7FC5"/>
    <w:rsid w:val="004E14C2"/>
    <w:rsid w:val="004E5F8D"/>
    <w:rsid w:val="004E6C73"/>
    <w:rsid w:val="004F2892"/>
    <w:rsid w:val="004F4C61"/>
    <w:rsid w:val="004F6E87"/>
    <w:rsid w:val="004F716D"/>
    <w:rsid w:val="004F7543"/>
    <w:rsid w:val="00501D53"/>
    <w:rsid w:val="00501D5F"/>
    <w:rsid w:val="00510EE7"/>
    <w:rsid w:val="005111EA"/>
    <w:rsid w:val="00511E51"/>
    <w:rsid w:val="005137FB"/>
    <w:rsid w:val="00516737"/>
    <w:rsid w:val="005167CE"/>
    <w:rsid w:val="005237AA"/>
    <w:rsid w:val="00526F9C"/>
    <w:rsid w:val="00531482"/>
    <w:rsid w:val="00532232"/>
    <w:rsid w:val="00533770"/>
    <w:rsid w:val="00534A7D"/>
    <w:rsid w:val="005451FC"/>
    <w:rsid w:val="00546C4B"/>
    <w:rsid w:val="00561C08"/>
    <w:rsid w:val="00564D95"/>
    <w:rsid w:val="00566BE5"/>
    <w:rsid w:val="00570E83"/>
    <w:rsid w:val="00571CC1"/>
    <w:rsid w:val="005730CB"/>
    <w:rsid w:val="0057473C"/>
    <w:rsid w:val="00575B8A"/>
    <w:rsid w:val="00577736"/>
    <w:rsid w:val="005804A3"/>
    <w:rsid w:val="0058141B"/>
    <w:rsid w:val="00581486"/>
    <w:rsid w:val="005850D8"/>
    <w:rsid w:val="005934B6"/>
    <w:rsid w:val="00594560"/>
    <w:rsid w:val="005952AD"/>
    <w:rsid w:val="005A681B"/>
    <w:rsid w:val="005B451D"/>
    <w:rsid w:val="005B54D4"/>
    <w:rsid w:val="005B68C3"/>
    <w:rsid w:val="005C1581"/>
    <w:rsid w:val="005C1870"/>
    <w:rsid w:val="005C5B6A"/>
    <w:rsid w:val="005C722A"/>
    <w:rsid w:val="005C7560"/>
    <w:rsid w:val="005C7B1A"/>
    <w:rsid w:val="005D0903"/>
    <w:rsid w:val="005D2DC5"/>
    <w:rsid w:val="005D7AB3"/>
    <w:rsid w:val="005E0B24"/>
    <w:rsid w:val="005E2049"/>
    <w:rsid w:val="005E780E"/>
    <w:rsid w:val="00601FD6"/>
    <w:rsid w:val="00606504"/>
    <w:rsid w:val="00606676"/>
    <w:rsid w:val="0061556E"/>
    <w:rsid w:val="006169B9"/>
    <w:rsid w:val="00623B22"/>
    <w:rsid w:val="00631C67"/>
    <w:rsid w:val="00643B25"/>
    <w:rsid w:val="00650FFB"/>
    <w:rsid w:val="00651183"/>
    <w:rsid w:val="006512FA"/>
    <w:rsid w:val="0066461E"/>
    <w:rsid w:val="0066474F"/>
    <w:rsid w:val="0066480F"/>
    <w:rsid w:val="006663F4"/>
    <w:rsid w:val="0067047F"/>
    <w:rsid w:val="006707D8"/>
    <w:rsid w:val="00674F39"/>
    <w:rsid w:val="006751ED"/>
    <w:rsid w:val="006828FE"/>
    <w:rsid w:val="00694D0C"/>
    <w:rsid w:val="006950DE"/>
    <w:rsid w:val="00696D2E"/>
    <w:rsid w:val="006A1A06"/>
    <w:rsid w:val="006A5807"/>
    <w:rsid w:val="006B0591"/>
    <w:rsid w:val="006B2BB1"/>
    <w:rsid w:val="006B3604"/>
    <w:rsid w:val="006B7181"/>
    <w:rsid w:val="006C0D61"/>
    <w:rsid w:val="006C12A6"/>
    <w:rsid w:val="006C1F82"/>
    <w:rsid w:val="006C39AD"/>
    <w:rsid w:val="006C5113"/>
    <w:rsid w:val="006C64BC"/>
    <w:rsid w:val="006C697A"/>
    <w:rsid w:val="006D00FF"/>
    <w:rsid w:val="006D11F6"/>
    <w:rsid w:val="006D165D"/>
    <w:rsid w:val="006D16D9"/>
    <w:rsid w:val="006D313E"/>
    <w:rsid w:val="006D3829"/>
    <w:rsid w:val="006E280D"/>
    <w:rsid w:val="006E419A"/>
    <w:rsid w:val="006E5375"/>
    <w:rsid w:val="006E5D98"/>
    <w:rsid w:val="006F05D3"/>
    <w:rsid w:val="006F0663"/>
    <w:rsid w:val="006F4E59"/>
    <w:rsid w:val="006F566E"/>
    <w:rsid w:val="00701562"/>
    <w:rsid w:val="00701DE0"/>
    <w:rsid w:val="0070459A"/>
    <w:rsid w:val="00707B1E"/>
    <w:rsid w:val="00707D35"/>
    <w:rsid w:val="00710753"/>
    <w:rsid w:val="00713307"/>
    <w:rsid w:val="00714893"/>
    <w:rsid w:val="007155E2"/>
    <w:rsid w:val="00715795"/>
    <w:rsid w:val="00715B7A"/>
    <w:rsid w:val="00715E79"/>
    <w:rsid w:val="00721F28"/>
    <w:rsid w:val="00723339"/>
    <w:rsid w:val="00725125"/>
    <w:rsid w:val="00725E30"/>
    <w:rsid w:val="00727ECA"/>
    <w:rsid w:val="0073256F"/>
    <w:rsid w:val="007325AA"/>
    <w:rsid w:val="00732702"/>
    <w:rsid w:val="00735B88"/>
    <w:rsid w:val="00737A94"/>
    <w:rsid w:val="00741BCF"/>
    <w:rsid w:val="007463B1"/>
    <w:rsid w:val="00746853"/>
    <w:rsid w:val="00751C33"/>
    <w:rsid w:val="007535B6"/>
    <w:rsid w:val="00755337"/>
    <w:rsid w:val="0075645D"/>
    <w:rsid w:val="0076047B"/>
    <w:rsid w:val="00763404"/>
    <w:rsid w:val="00764283"/>
    <w:rsid w:val="007665FA"/>
    <w:rsid w:val="0076706D"/>
    <w:rsid w:val="0077245C"/>
    <w:rsid w:val="00772C25"/>
    <w:rsid w:val="007814F7"/>
    <w:rsid w:val="00787523"/>
    <w:rsid w:val="00791941"/>
    <w:rsid w:val="00797168"/>
    <w:rsid w:val="007A18EF"/>
    <w:rsid w:val="007B2350"/>
    <w:rsid w:val="007B2B3B"/>
    <w:rsid w:val="007B697A"/>
    <w:rsid w:val="007C0394"/>
    <w:rsid w:val="007C2FF2"/>
    <w:rsid w:val="007C3D38"/>
    <w:rsid w:val="007C3DD4"/>
    <w:rsid w:val="007C51E2"/>
    <w:rsid w:val="007C7523"/>
    <w:rsid w:val="007D350F"/>
    <w:rsid w:val="007D7B86"/>
    <w:rsid w:val="007E55A0"/>
    <w:rsid w:val="007F1AF1"/>
    <w:rsid w:val="007F286B"/>
    <w:rsid w:val="00800A69"/>
    <w:rsid w:val="00807F89"/>
    <w:rsid w:val="008127AD"/>
    <w:rsid w:val="008128EB"/>
    <w:rsid w:val="00813046"/>
    <w:rsid w:val="0081424D"/>
    <w:rsid w:val="00816BA2"/>
    <w:rsid w:val="008173E6"/>
    <w:rsid w:val="00817A19"/>
    <w:rsid w:val="00822DDC"/>
    <w:rsid w:val="008233ED"/>
    <w:rsid w:val="00824C07"/>
    <w:rsid w:val="00825B90"/>
    <w:rsid w:val="008269FA"/>
    <w:rsid w:val="008337FA"/>
    <w:rsid w:val="00834395"/>
    <w:rsid w:val="00834E0E"/>
    <w:rsid w:val="00836973"/>
    <w:rsid w:val="00837008"/>
    <w:rsid w:val="00837250"/>
    <w:rsid w:val="008428D2"/>
    <w:rsid w:val="008433DE"/>
    <w:rsid w:val="008471DF"/>
    <w:rsid w:val="0085164C"/>
    <w:rsid w:val="00852D10"/>
    <w:rsid w:val="008530D6"/>
    <w:rsid w:val="008556B7"/>
    <w:rsid w:val="00855C26"/>
    <w:rsid w:val="00856F96"/>
    <w:rsid w:val="00862CAF"/>
    <w:rsid w:val="00866FC7"/>
    <w:rsid w:val="00871BF7"/>
    <w:rsid w:val="008771DD"/>
    <w:rsid w:val="008855E2"/>
    <w:rsid w:val="00890160"/>
    <w:rsid w:val="00891469"/>
    <w:rsid w:val="00893295"/>
    <w:rsid w:val="008932B7"/>
    <w:rsid w:val="008942DE"/>
    <w:rsid w:val="008953F0"/>
    <w:rsid w:val="008966AB"/>
    <w:rsid w:val="00896972"/>
    <w:rsid w:val="008970BE"/>
    <w:rsid w:val="008A3424"/>
    <w:rsid w:val="008A5360"/>
    <w:rsid w:val="008A6D3B"/>
    <w:rsid w:val="008B4242"/>
    <w:rsid w:val="008B54D4"/>
    <w:rsid w:val="008B6221"/>
    <w:rsid w:val="008B6F95"/>
    <w:rsid w:val="008C48A2"/>
    <w:rsid w:val="008D032C"/>
    <w:rsid w:val="008D233E"/>
    <w:rsid w:val="008D2F34"/>
    <w:rsid w:val="008D34CD"/>
    <w:rsid w:val="008D459A"/>
    <w:rsid w:val="008E0B4C"/>
    <w:rsid w:val="008E0FE2"/>
    <w:rsid w:val="008E6262"/>
    <w:rsid w:val="008F41CE"/>
    <w:rsid w:val="008F4265"/>
    <w:rsid w:val="008F6A8F"/>
    <w:rsid w:val="008F791D"/>
    <w:rsid w:val="009006B2"/>
    <w:rsid w:val="00900771"/>
    <w:rsid w:val="00916256"/>
    <w:rsid w:val="00921468"/>
    <w:rsid w:val="009224B8"/>
    <w:rsid w:val="009237B2"/>
    <w:rsid w:val="00924993"/>
    <w:rsid w:val="0092554C"/>
    <w:rsid w:val="009268C0"/>
    <w:rsid w:val="00927A85"/>
    <w:rsid w:val="00927F63"/>
    <w:rsid w:val="009301D9"/>
    <w:rsid w:val="009317DF"/>
    <w:rsid w:val="00931A38"/>
    <w:rsid w:val="00937205"/>
    <w:rsid w:val="00940A31"/>
    <w:rsid w:val="00942ACB"/>
    <w:rsid w:val="009441FE"/>
    <w:rsid w:val="00954A20"/>
    <w:rsid w:val="0096524C"/>
    <w:rsid w:val="00966EDD"/>
    <w:rsid w:val="00971845"/>
    <w:rsid w:val="00972DB0"/>
    <w:rsid w:val="00973C4C"/>
    <w:rsid w:val="00974A8E"/>
    <w:rsid w:val="00974AB7"/>
    <w:rsid w:val="00976E40"/>
    <w:rsid w:val="0098099C"/>
    <w:rsid w:val="009812AC"/>
    <w:rsid w:val="00983766"/>
    <w:rsid w:val="0098763A"/>
    <w:rsid w:val="00987B1F"/>
    <w:rsid w:val="009949ED"/>
    <w:rsid w:val="00994C64"/>
    <w:rsid w:val="00997BCB"/>
    <w:rsid w:val="009A3479"/>
    <w:rsid w:val="009B1C8A"/>
    <w:rsid w:val="009B2B94"/>
    <w:rsid w:val="009B3D64"/>
    <w:rsid w:val="009B5DBB"/>
    <w:rsid w:val="009C102B"/>
    <w:rsid w:val="009D0573"/>
    <w:rsid w:val="009D1214"/>
    <w:rsid w:val="009D2AAB"/>
    <w:rsid w:val="009D4A95"/>
    <w:rsid w:val="009D59FA"/>
    <w:rsid w:val="009E235D"/>
    <w:rsid w:val="009E4E5B"/>
    <w:rsid w:val="009F054F"/>
    <w:rsid w:val="009F1F77"/>
    <w:rsid w:val="009F4E22"/>
    <w:rsid w:val="009F5DD4"/>
    <w:rsid w:val="00A02462"/>
    <w:rsid w:val="00A07711"/>
    <w:rsid w:val="00A07881"/>
    <w:rsid w:val="00A1130B"/>
    <w:rsid w:val="00A129E5"/>
    <w:rsid w:val="00A1417B"/>
    <w:rsid w:val="00A1636E"/>
    <w:rsid w:val="00A16496"/>
    <w:rsid w:val="00A31252"/>
    <w:rsid w:val="00A334EE"/>
    <w:rsid w:val="00A3447F"/>
    <w:rsid w:val="00A36F53"/>
    <w:rsid w:val="00A4060E"/>
    <w:rsid w:val="00A449DE"/>
    <w:rsid w:val="00A44D9A"/>
    <w:rsid w:val="00A561D4"/>
    <w:rsid w:val="00A57412"/>
    <w:rsid w:val="00A62C6A"/>
    <w:rsid w:val="00A66646"/>
    <w:rsid w:val="00A67977"/>
    <w:rsid w:val="00A717F9"/>
    <w:rsid w:val="00A732D3"/>
    <w:rsid w:val="00A736A9"/>
    <w:rsid w:val="00A75158"/>
    <w:rsid w:val="00A819D3"/>
    <w:rsid w:val="00A81D87"/>
    <w:rsid w:val="00A81DA0"/>
    <w:rsid w:val="00A82FDA"/>
    <w:rsid w:val="00A86E2E"/>
    <w:rsid w:val="00A8722E"/>
    <w:rsid w:val="00A876B5"/>
    <w:rsid w:val="00A87D4D"/>
    <w:rsid w:val="00A92BC6"/>
    <w:rsid w:val="00A945EB"/>
    <w:rsid w:val="00AA08DA"/>
    <w:rsid w:val="00AA2179"/>
    <w:rsid w:val="00AA463B"/>
    <w:rsid w:val="00AA4881"/>
    <w:rsid w:val="00AB3D03"/>
    <w:rsid w:val="00AC689D"/>
    <w:rsid w:val="00AD1632"/>
    <w:rsid w:val="00AE0C42"/>
    <w:rsid w:val="00AE0E07"/>
    <w:rsid w:val="00AE373C"/>
    <w:rsid w:val="00AE7786"/>
    <w:rsid w:val="00B02119"/>
    <w:rsid w:val="00B02797"/>
    <w:rsid w:val="00B04AD9"/>
    <w:rsid w:val="00B06707"/>
    <w:rsid w:val="00B0723D"/>
    <w:rsid w:val="00B0751C"/>
    <w:rsid w:val="00B111BF"/>
    <w:rsid w:val="00B116AE"/>
    <w:rsid w:val="00B12031"/>
    <w:rsid w:val="00B166D6"/>
    <w:rsid w:val="00B16B0A"/>
    <w:rsid w:val="00B234EE"/>
    <w:rsid w:val="00B24C3E"/>
    <w:rsid w:val="00B3640E"/>
    <w:rsid w:val="00B401AA"/>
    <w:rsid w:val="00B41ACB"/>
    <w:rsid w:val="00B41D13"/>
    <w:rsid w:val="00B41ED2"/>
    <w:rsid w:val="00B45653"/>
    <w:rsid w:val="00B459F2"/>
    <w:rsid w:val="00B5179E"/>
    <w:rsid w:val="00B535B7"/>
    <w:rsid w:val="00B54AA0"/>
    <w:rsid w:val="00B5551B"/>
    <w:rsid w:val="00B55EA6"/>
    <w:rsid w:val="00B60A58"/>
    <w:rsid w:val="00B61576"/>
    <w:rsid w:val="00B62D38"/>
    <w:rsid w:val="00B73415"/>
    <w:rsid w:val="00B7414B"/>
    <w:rsid w:val="00B77466"/>
    <w:rsid w:val="00B77E21"/>
    <w:rsid w:val="00B800F9"/>
    <w:rsid w:val="00B8098B"/>
    <w:rsid w:val="00B81AD5"/>
    <w:rsid w:val="00B82271"/>
    <w:rsid w:val="00B82CCB"/>
    <w:rsid w:val="00B92C2B"/>
    <w:rsid w:val="00B96D2C"/>
    <w:rsid w:val="00B96FA5"/>
    <w:rsid w:val="00BB1A9C"/>
    <w:rsid w:val="00BB3DF2"/>
    <w:rsid w:val="00BB4C64"/>
    <w:rsid w:val="00BB76FD"/>
    <w:rsid w:val="00BB7AE8"/>
    <w:rsid w:val="00BB7B80"/>
    <w:rsid w:val="00BB7D25"/>
    <w:rsid w:val="00BC222B"/>
    <w:rsid w:val="00BC5BEF"/>
    <w:rsid w:val="00BC6348"/>
    <w:rsid w:val="00BC6EF4"/>
    <w:rsid w:val="00BC786C"/>
    <w:rsid w:val="00BD1F44"/>
    <w:rsid w:val="00BE774D"/>
    <w:rsid w:val="00BE7BE5"/>
    <w:rsid w:val="00BF1C56"/>
    <w:rsid w:val="00C03A5E"/>
    <w:rsid w:val="00C043D9"/>
    <w:rsid w:val="00C04897"/>
    <w:rsid w:val="00C052EC"/>
    <w:rsid w:val="00C075DF"/>
    <w:rsid w:val="00C07CEE"/>
    <w:rsid w:val="00C11110"/>
    <w:rsid w:val="00C17807"/>
    <w:rsid w:val="00C17FF4"/>
    <w:rsid w:val="00C253C4"/>
    <w:rsid w:val="00C25B06"/>
    <w:rsid w:val="00C26104"/>
    <w:rsid w:val="00C31476"/>
    <w:rsid w:val="00C3273F"/>
    <w:rsid w:val="00C32AA6"/>
    <w:rsid w:val="00C331B8"/>
    <w:rsid w:val="00C33B3D"/>
    <w:rsid w:val="00C36FFF"/>
    <w:rsid w:val="00C43854"/>
    <w:rsid w:val="00C4391A"/>
    <w:rsid w:val="00C44101"/>
    <w:rsid w:val="00C46917"/>
    <w:rsid w:val="00C53AE3"/>
    <w:rsid w:val="00C53CD1"/>
    <w:rsid w:val="00C57D59"/>
    <w:rsid w:val="00C6065A"/>
    <w:rsid w:val="00C67B2F"/>
    <w:rsid w:val="00C70584"/>
    <w:rsid w:val="00C70742"/>
    <w:rsid w:val="00C71A5A"/>
    <w:rsid w:val="00C8000C"/>
    <w:rsid w:val="00C81934"/>
    <w:rsid w:val="00C83135"/>
    <w:rsid w:val="00C83DF2"/>
    <w:rsid w:val="00C951CD"/>
    <w:rsid w:val="00CA2C9E"/>
    <w:rsid w:val="00CA6564"/>
    <w:rsid w:val="00CA6A11"/>
    <w:rsid w:val="00CB1467"/>
    <w:rsid w:val="00CB3FB2"/>
    <w:rsid w:val="00CB4197"/>
    <w:rsid w:val="00CB59AC"/>
    <w:rsid w:val="00CB7CFA"/>
    <w:rsid w:val="00CC595B"/>
    <w:rsid w:val="00CD019D"/>
    <w:rsid w:val="00CD027E"/>
    <w:rsid w:val="00CD0E7D"/>
    <w:rsid w:val="00CD0E9F"/>
    <w:rsid w:val="00CD22E0"/>
    <w:rsid w:val="00CD7990"/>
    <w:rsid w:val="00CE28FC"/>
    <w:rsid w:val="00CE47FE"/>
    <w:rsid w:val="00CF0F62"/>
    <w:rsid w:val="00CF139A"/>
    <w:rsid w:val="00CF6804"/>
    <w:rsid w:val="00CF6F86"/>
    <w:rsid w:val="00D02038"/>
    <w:rsid w:val="00D03194"/>
    <w:rsid w:val="00D1111D"/>
    <w:rsid w:val="00D124AE"/>
    <w:rsid w:val="00D21AB0"/>
    <w:rsid w:val="00D2261D"/>
    <w:rsid w:val="00D22A8E"/>
    <w:rsid w:val="00D25CE2"/>
    <w:rsid w:val="00D26001"/>
    <w:rsid w:val="00D328F9"/>
    <w:rsid w:val="00D33DE8"/>
    <w:rsid w:val="00D35ADF"/>
    <w:rsid w:val="00D43E7C"/>
    <w:rsid w:val="00D448C9"/>
    <w:rsid w:val="00D47E00"/>
    <w:rsid w:val="00D50A51"/>
    <w:rsid w:val="00D56C2D"/>
    <w:rsid w:val="00D64876"/>
    <w:rsid w:val="00D65314"/>
    <w:rsid w:val="00D7001F"/>
    <w:rsid w:val="00D733B0"/>
    <w:rsid w:val="00D734FC"/>
    <w:rsid w:val="00D73D18"/>
    <w:rsid w:val="00D761A2"/>
    <w:rsid w:val="00D80A34"/>
    <w:rsid w:val="00D94CF4"/>
    <w:rsid w:val="00D94DDF"/>
    <w:rsid w:val="00D96D7C"/>
    <w:rsid w:val="00DA08B3"/>
    <w:rsid w:val="00DA18F4"/>
    <w:rsid w:val="00DA2A81"/>
    <w:rsid w:val="00DA6379"/>
    <w:rsid w:val="00DB058C"/>
    <w:rsid w:val="00DB0AE0"/>
    <w:rsid w:val="00DB0D7F"/>
    <w:rsid w:val="00DB3FA1"/>
    <w:rsid w:val="00DB655E"/>
    <w:rsid w:val="00DB7744"/>
    <w:rsid w:val="00DB7DA5"/>
    <w:rsid w:val="00DC11A4"/>
    <w:rsid w:val="00DC2D34"/>
    <w:rsid w:val="00DC3E79"/>
    <w:rsid w:val="00DC4B43"/>
    <w:rsid w:val="00DC59A3"/>
    <w:rsid w:val="00DC6AB7"/>
    <w:rsid w:val="00DC7CA5"/>
    <w:rsid w:val="00DD6022"/>
    <w:rsid w:val="00DE19EE"/>
    <w:rsid w:val="00DE33BA"/>
    <w:rsid w:val="00DE7792"/>
    <w:rsid w:val="00DF30F3"/>
    <w:rsid w:val="00DF357E"/>
    <w:rsid w:val="00DF4AEB"/>
    <w:rsid w:val="00DF56BF"/>
    <w:rsid w:val="00DF6FA0"/>
    <w:rsid w:val="00E01B14"/>
    <w:rsid w:val="00E0237B"/>
    <w:rsid w:val="00E0284B"/>
    <w:rsid w:val="00E04833"/>
    <w:rsid w:val="00E07FC0"/>
    <w:rsid w:val="00E13B30"/>
    <w:rsid w:val="00E144E5"/>
    <w:rsid w:val="00E152A6"/>
    <w:rsid w:val="00E15C2C"/>
    <w:rsid w:val="00E16D46"/>
    <w:rsid w:val="00E213E5"/>
    <w:rsid w:val="00E27D8C"/>
    <w:rsid w:val="00E320C9"/>
    <w:rsid w:val="00E367F0"/>
    <w:rsid w:val="00E407E7"/>
    <w:rsid w:val="00E407FE"/>
    <w:rsid w:val="00E41B80"/>
    <w:rsid w:val="00E45351"/>
    <w:rsid w:val="00E45E7F"/>
    <w:rsid w:val="00E54E57"/>
    <w:rsid w:val="00E55553"/>
    <w:rsid w:val="00E55DDC"/>
    <w:rsid w:val="00E64EA1"/>
    <w:rsid w:val="00E6559A"/>
    <w:rsid w:val="00E6698E"/>
    <w:rsid w:val="00E670BF"/>
    <w:rsid w:val="00E67881"/>
    <w:rsid w:val="00E7571A"/>
    <w:rsid w:val="00E75ABD"/>
    <w:rsid w:val="00E76E09"/>
    <w:rsid w:val="00E77EFB"/>
    <w:rsid w:val="00E8324D"/>
    <w:rsid w:val="00E86DAF"/>
    <w:rsid w:val="00E90091"/>
    <w:rsid w:val="00E9141D"/>
    <w:rsid w:val="00E94463"/>
    <w:rsid w:val="00E94A34"/>
    <w:rsid w:val="00EA0B7C"/>
    <w:rsid w:val="00EA19E4"/>
    <w:rsid w:val="00EA5A1C"/>
    <w:rsid w:val="00EA7CA7"/>
    <w:rsid w:val="00EB1256"/>
    <w:rsid w:val="00EB4ED5"/>
    <w:rsid w:val="00EB5957"/>
    <w:rsid w:val="00EC0ACF"/>
    <w:rsid w:val="00EC15E6"/>
    <w:rsid w:val="00EC26F8"/>
    <w:rsid w:val="00EC70C9"/>
    <w:rsid w:val="00ED0CD3"/>
    <w:rsid w:val="00ED2999"/>
    <w:rsid w:val="00ED5DFB"/>
    <w:rsid w:val="00ED68A5"/>
    <w:rsid w:val="00EE0490"/>
    <w:rsid w:val="00EE0EA9"/>
    <w:rsid w:val="00EE26CB"/>
    <w:rsid w:val="00EE616A"/>
    <w:rsid w:val="00EF005A"/>
    <w:rsid w:val="00EF071F"/>
    <w:rsid w:val="00EF38E3"/>
    <w:rsid w:val="00EF3BBE"/>
    <w:rsid w:val="00EF4CAC"/>
    <w:rsid w:val="00EF57B6"/>
    <w:rsid w:val="00EF77F0"/>
    <w:rsid w:val="00F021B8"/>
    <w:rsid w:val="00F05E33"/>
    <w:rsid w:val="00F10A2D"/>
    <w:rsid w:val="00F11097"/>
    <w:rsid w:val="00F12E09"/>
    <w:rsid w:val="00F22989"/>
    <w:rsid w:val="00F23FFA"/>
    <w:rsid w:val="00F33E1B"/>
    <w:rsid w:val="00F34505"/>
    <w:rsid w:val="00F3469B"/>
    <w:rsid w:val="00F40326"/>
    <w:rsid w:val="00F40813"/>
    <w:rsid w:val="00F42419"/>
    <w:rsid w:val="00F43E51"/>
    <w:rsid w:val="00F44ACE"/>
    <w:rsid w:val="00F46308"/>
    <w:rsid w:val="00F471C8"/>
    <w:rsid w:val="00F476AF"/>
    <w:rsid w:val="00F509C3"/>
    <w:rsid w:val="00F50DC6"/>
    <w:rsid w:val="00F51193"/>
    <w:rsid w:val="00F534A9"/>
    <w:rsid w:val="00F53669"/>
    <w:rsid w:val="00F54955"/>
    <w:rsid w:val="00F56A7C"/>
    <w:rsid w:val="00F56E65"/>
    <w:rsid w:val="00F611DF"/>
    <w:rsid w:val="00F61960"/>
    <w:rsid w:val="00F7380A"/>
    <w:rsid w:val="00F754A5"/>
    <w:rsid w:val="00F75AA9"/>
    <w:rsid w:val="00F7636E"/>
    <w:rsid w:val="00F7671F"/>
    <w:rsid w:val="00F8063D"/>
    <w:rsid w:val="00F80D44"/>
    <w:rsid w:val="00F813C7"/>
    <w:rsid w:val="00F814DC"/>
    <w:rsid w:val="00F85011"/>
    <w:rsid w:val="00F939EB"/>
    <w:rsid w:val="00F97FA7"/>
    <w:rsid w:val="00FA1C0D"/>
    <w:rsid w:val="00FA2AF9"/>
    <w:rsid w:val="00FB212D"/>
    <w:rsid w:val="00FB4B44"/>
    <w:rsid w:val="00FC408B"/>
    <w:rsid w:val="00FD251D"/>
    <w:rsid w:val="00FD7C36"/>
    <w:rsid w:val="00FE0B6A"/>
    <w:rsid w:val="00FE38F7"/>
    <w:rsid w:val="00FE6EB7"/>
    <w:rsid w:val="00FE79B3"/>
    <w:rsid w:val="00FE7F3E"/>
    <w:rsid w:val="00FF23E0"/>
    <w:rsid w:val="00FF47D9"/>
    <w:rsid w:val="00FF6962"/>
    <w:rsid w:val="00FF7658"/>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9F94DE9"/>
  <w15:docId w15:val="{EF97FFC8-9BCA-4F49-AA27-A3025DA3A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45EB"/>
    <w:pPr>
      <w:spacing w:line="260" w:lineRule="exact"/>
    </w:pPr>
    <w:rPr>
      <w:rFonts w:ascii="1 dormakaba" w:hAnsi="1 dormakaba"/>
      <w:sz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0FE2"/>
    <w:pPr>
      <w:tabs>
        <w:tab w:val="center" w:pos="4536"/>
        <w:tab w:val="right" w:pos="9072"/>
      </w:tabs>
    </w:pPr>
  </w:style>
  <w:style w:type="character" w:customStyle="1" w:styleId="HeaderChar">
    <w:name w:val="Header Char"/>
    <w:basedOn w:val="DefaultParagraphFont"/>
    <w:link w:val="Header"/>
    <w:uiPriority w:val="99"/>
    <w:rsid w:val="008E0FE2"/>
  </w:style>
  <w:style w:type="paragraph" w:styleId="Footer">
    <w:name w:val="footer"/>
    <w:basedOn w:val="Normal"/>
    <w:link w:val="FooterChar"/>
    <w:uiPriority w:val="99"/>
    <w:unhideWhenUsed/>
    <w:rsid w:val="008E0FE2"/>
    <w:pPr>
      <w:tabs>
        <w:tab w:val="center" w:pos="4536"/>
        <w:tab w:val="right" w:pos="9072"/>
      </w:tabs>
    </w:pPr>
  </w:style>
  <w:style w:type="character" w:customStyle="1" w:styleId="FooterChar">
    <w:name w:val="Footer Char"/>
    <w:basedOn w:val="DefaultParagraphFont"/>
    <w:link w:val="Footer"/>
    <w:uiPriority w:val="99"/>
    <w:rsid w:val="008E0FE2"/>
  </w:style>
  <w:style w:type="paragraph" w:customStyle="1" w:styleId="Reference">
    <w:name w:val="Reference"/>
    <w:basedOn w:val="Normal"/>
    <w:next w:val="Normal"/>
    <w:qFormat/>
    <w:rsid w:val="00DA2A81"/>
    <w:rPr>
      <w:sz w:val="24"/>
    </w:rPr>
  </w:style>
  <w:style w:type="paragraph" w:styleId="ListParagraph">
    <w:name w:val="List Paragraph"/>
    <w:basedOn w:val="Normal"/>
    <w:uiPriority w:val="34"/>
    <w:qFormat/>
    <w:rsid w:val="00DC59A3"/>
    <w:pPr>
      <w:numPr>
        <w:numId w:val="1"/>
      </w:numPr>
      <w:contextualSpacing/>
    </w:pPr>
    <w:rPr>
      <w:rFonts w:cs="Georgia"/>
      <w:color w:val="000000"/>
      <w:szCs w:val="18"/>
    </w:rPr>
  </w:style>
  <w:style w:type="character" w:styleId="BookTitle">
    <w:name w:val="Book Title"/>
    <w:basedOn w:val="DefaultParagraphFont"/>
    <w:uiPriority w:val="33"/>
    <w:rsid w:val="00DA2A81"/>
    <w:rPr>
      <w:b/>
      <w:bCs/>
      <w:smallCaps/>
      <w:spacing w:val="5"/>
    </w:rPr>
  </w:style>
  <w:style w:type="paragraph" w:customStyle="1" w:styleId="Standardright">
    <w:name w:val="Standard right"/>
    <w:basedOn w:val="Normal"/>
    <w:qFormat/>
    <w:rsid w:val="00CF0F62"/>
    <w:pPr>
      <w:ind w:left="5387"/>
    </w:pPr>
  </w:style>
  <w:style w:type="table" w:styleId="TableGrid">
    <w:name w:val="Table Grid"/>
    <w:basedOn w:val="TableNormal"/>
    <w:uiPriority w:val="59"/>
    <w:rsid w:val="00222D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panyname">
    <w:name w:val="company name"/>
    <w:basedOn w:val="Normal"/>
    <w:next w:val="companydata"/>
    <w:qFormat/>
    <w:rsid w:val="00516737"/>
    <w:pPr>
      <w:spacing w:line="200" w:lineRule="exact"/>
    </w:pPr>
    <w:rPr>
      <w:color w:val="011D46"/>
      <w:sz w:val="14"/>
      <w:szCs w:val="14"/>
    </w:rPr>
  </w:style>
  <w:style w:type="paragraph" w:customStyle="1" w:styleId="companydata">
    <w:name w:val="company data"/>
    <w:basedOn w:val="companyname"/>
    <w:qFormat/>
    <w:rsid w:val="00DB7DA5"/>
    <w:rPr>
      <w:color w:val="4C4C4C"/>
    </w:rPr>
  </w:style>
  <w:style w:type="paragraph" w:styleId="BalloonText">
    <w:name w:val="Balloon Text"/>
    <w:basedOn w:val="Normal"/>
    <w:link w:val="BalloonTextChar"/>
    <w:uiPriority w:val="99"/>
    <w:semiHidden/>
    <w:unhideWhenUsed/>
    <w:rsid w:val="006C5113"/>
    <w:pPr>
      <w:spacing w:line="240" w:lineRule="auto"/>
    </w:pPr>
    <w:rPr>
      <w:rFonts w:ascii="Lucida Grande" w:hAnsi="Lucida Grande" w:cs="Lucida Grande"/>
      <w:szCs w:val="18"/>
    </w:rPr>
  </w:style>
  <w:style w:type="character" w:customStyle="1" w:styleId="BalloonTextChar">
    <w:name w:val="Balloon Text Char"/>
    <w:basedOn w:val="DefaultParagraphFont"/>
    <w:link w:val="BalloonText"/>
    <w:uiPriority w:val="99"/>
    <w:semiHidden/>
    <w:rsid w:val="006C5113"/>
    <w:rPr>
      <w:rFonts w:ascii="Lucida Grande" w:hAnsi="Lucida Grande" w:cs="Lucida Grande"/>
      <w:sz w:val="18"/>
      <w:szCs w:val="18"/>
    </w:rPr>
  </w:style>
  <w:style w:type="character" w:styleId="PageNumber">
    <w:name w:val="page number"/>
    <w:basedOn w:val="DefaultParagraphFont"/>
    <w:uiPriority w:val="99"/>
    <w:semiHidden/>
    <w:unhideWhenUsed/>
    <w:rsid w:val="000B64DA"/>
  </w:style>
  <w:style w:type="paragraph" w:customStyle="1" w:styleId="Dateright">
    <w:name w:val="Date right"/>
    <w:basedOn w:val="Normal"/>
    <w:next w:val="Normal"/>
    <w:qFormat/>
    <w:rsid w:val="00E94463"/>
    <w:pPr>
      <w:ind w:left="7428"/>
    </w:pPr>
  </w:style>
  <w:style w:type="paragraph" w:customStyle="1" w:styleId="StandardHeadlinegreen">
    <w:name w:val="Standard Headline green"/>
    <w:basedOn w:val="Normal"/>
    <w:next w:val="Normal"/>
    <w:rsid w:val="000C0D48"/>
    <w:pPr>
      <w:spacing w:line="480" w:lineRule="auto"/>
    </w:pPr>
    <w:rPr>
      <w:i/>
      <w:color w:val="5FB900"/>
    </w:rPr>
  </w:style>
  <w:style w:type="character" w:customStyle="1" w:styleId="Kursivgreen">
    <w:name w:val="Kursiv green"/>
    <w:basedOn w:val="DefaultParagraphFont"/>
    <w:uiPriority w:val="1"/>
    <w:qFormat/>
    <w:rsid w:val="009D4A95"/>
    <w:rPr>
      <w:rFonts w:asciiTheme="minorHAnsi" w:hAnsiTheme="minorHAnsi"/>
      <w:b w:val="0"/>
      <w:i/>
      <w:color w:val="5FB900"/>
      <w:sz w:val="18"/>
    </w:rPr>
  </w:style>
  <w:style w:type="paragraph" w:styleId="PlainText">
    <w:name w:val="Plain Text"/>
    <w:basedOn w:val="Normal"/>
    <w:link w:val="PlainTextChar"/>
    <w:uiPriority w:val="99"/>
    <w:unhideWhenUsed/>
    <w:rsid w:val="00A4060E"/>
    <w:pPr>
      <w:spacing w:line="240" w:lineRule="auto"/>
    </w:pPr>
    <w:rPr>
      <w:rFonts w:ascii="Arial" w:eastAsia="Calibri" w:hAnsi="Arial" w:cs="Arial"/>
      <w:sz w:val="20"/>
      <w:szCs w:val="20"/>
      <w:lang w:val="en-GB" w:eastAsia="en-GB" w:bidi="en-GB"/>
    </w:rPr>
  </w:style>
  <w:style w:type="character" w:customStyle="1" w:styleId="PlainTextChar">
    <w:name w:val="Plain Text Char"/>
    <w:basedOn w:val="DefaultParagraphFont"/>
    <w:link w:val="PlainText"/>
    <w:uiPriority w:val="99"/>
    <w:rsid w:val="00A4060E"/>
    <w:rPr>
      <w:rFonts w:ascii="Arial" w:eastAsia="Calibri" w:hAnsi="Arial" w:cs="Arial"/>
      <w:sz w:val="20"/>
      <w:szCs w:val="20"/>
      <w:lang w:val="en-GB" w:eastAsia="en-GB" w:bidi="en-GB"/>
    </w:rPr>
  </w:style>
  <w:style w:type="character" w:styleId="CommentReference">
    <w:name w:val="annotation reference"/>
    <w:basedOn w:val="DefaultParagraphFont"/>
    <w:uiPriority w:val="99"/>
    <w:semiHidden/>
    <w:unhideWhenUsed/>
    <w:rsid w:val="0027062E"/>
    <w:rPr>
      <w:sz w:val="16"/>
      <w:szCs w:val="16"/>
    </w:rPr>
  </w:style>
  <w:style w:type="paragraph" w:styleId="CommentText">
    <w:name w:val="annotation text"/>
    <w:basedOn w:val="Normal"/>
    <w:link w:val="CommentTextChar"/>
    <w:uiPriority w:val="99"/>
    <w:semiHidden/>
    <w:unhideWhenUsed/>
    <w:rsid w:val="0027062E"/>
    <w:pPr>
      <w:spacing w:line="240" w:lineRule="auto"/>
    </w:pPr>
    <w:rPr>
      <w:sz w:val="20"/>
      <w:szCs w:val="20"/>
    </w:rPr>
  </w:style>
  <w:style w:type="character" w:customStyle="1" w:styleId="CommentTextChar">
    <w:name w:val="Comment Text Char"/>
    <w:basedOn w:val="DefaultParagraphFont"/>
    <w:link w:val="CommentText"/>
    <w:uiPriority w:val="99"/>
    <w:semiHidden/>
    <w:rsid w:val="0027062E"/>
    <w:rPr>
      <w:rFonts w:ascii="Georgia" w:hAnsi="Georgia"/>
      <w:sz w:val="20"/>
      <w:szCs w:val="20"/>
    </w:rPr>
  </w:style>
  <w:style w:type="paragraph" w:styleId="CommentSubject">
    <w:name w:val="annotation subject"/>
    <w:basedOn w:val="CommentText"/>
    <w:next w:val="CommentText"/>
    <w:link w:val="CommentSubjectChar"/>
    <w:uiPriority w:val="99"/>
    <w:semiHidden/>
    <w:unhideWhenUsed/>
    <w:rsid w:val="0027062E"/>
    <w:rPr>
      <w:b/>
      <w:bCs/>
    </w:rPr>
  </w:style>
  <w:style w:type="character" w:customStyle="1" w:styleId="CommentSubjectChar">
    <w:name w:val="Comment Subject Char"/>
    <w:basedOn w:val="CommentTextChar"/>
    <w:link w:val="CommentSubject"/>
    <w:uiPriority w:val="99"/>
    <w:semiHidden/>
    <w:rsid w:val="0027062E"/>
    <w:rPr>
      <w:rFonts w:ascii="Georgia" w:hAnsi="Georgia"/>
      <w:b/>
      <w:bCs/>
      <w:sz w:val="20"/>
      <w:szCs w:val="20"/>
    </w:rPr>
  </w:style>
  <w:style w:type="paragraph" w:styleId="Caption">
    <w:name w:val="caption"/>
    <w:basedOn w:val="Normal"/>
    <w:next w:val="Normal"/>
    <w:uiPriority w:val="35"/>
    <w:unhideWhenUsed/>
    <w:qFormat/>
    <w:rsid w:val="009D4A95"/>
    <w:pPr>
      <w:spacing w:after="200" w:line="240" w:lineRule="auto"/>
    </w:pPr>
    <w:rPr>
      <w:rFonts w:asciiTheme="majorHAnsi" w:hAnsiTheme="majorHAnsi"/>
      <w:bCs/>
      <w:color w:val="003594" w:themeColor="accent1"/>
      <w:szCs w:val="18"/>
    </w:rPr>
  </w:style>
  <w:style w:type="paragraph" w:styleId="Revision">
    <w:name w:val="Revision"/>
    <w:hidden/>
    <w:uiPriority w:val="99"/>
    <w:semiHidden/>
    <w:rsid w:val="001F4114"/>
    <w:rPr>
      <w:rFonts w:ascii="Georgia" w:hAnsi="Georgia"/>
      <w:sz w:val="18"/>
    </w:rPr>
  </w:style>
  <w:style w:type="character" w:styleId="PlaceholderText">
    <w:name w:val="Placeholder Text"/>
    <w:basedOn w:val="DefaultParagraphFont"/>
    <w:uiPriority w:val="99"/>
    <w:semiHidden/>
    <w:rsid w:val="006707D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9625623">
      <w:bodyDiv w:val="1"/>
      <w:marLeft w:val="0"/>
      <w:marRight w:val="0"/>
      <w:marTop w:val="0"/>
      <w:marBottom w:val="0"/>
      <w:divBdr>
        <w:top w:val="none" w:sz="0" w:space="0" w:color="auto"/>
        <w:left w:val="none" w:sz="0" w:space="0" w:color="auto"/>
        <w:bottom w:val="none" w:sz="0" w:space="0" w:color="auto"/>
        <w:right w:val="none" w:sz="0" w:space="0" w:color="auto"/>
      </w:divBdr>
    </w:div>
    <w:div w:id="945500875">
      <w:bodyDiv w:val="1"/>
      <w:marLeft w:val="0"/>
      <w:marRight w:val="0"/>
      <w:marTop w:val="0"/>
      <w:marBottom w:val="0"/>
      <w:divBdr>
        <w:top w:val="none" w:sz="0" w:space="0" w:color="auto"/>
        <w:left w:val="none" w:sz="0" w:space="0" w:color="auto"/>
        <w:bottom w:val="none" w:sz="0" w:space="0" w:color="auto"/>
        <w:right w:val="none" w:sz="0" w:space="0" w:color="auto"/>
      </w:divBdr>
    </w:div>
    <w:div w:id="1373769149">
      <w:bodyDiv w:val="1"/>
      <w:marLeft w:val="0"/>
      <w:marRight w:val="0"/>
      <w:marTop w:val="0"/>
      <w:marBottom w:val="0"/>
      <w:divBdr>
        <w:top w:val="none" w:sz="0" w:space="0" w:color="auto"/>
        <w:left w:val="none" w:sz="0" w:space="0" w:color="auto"/>
        <w:bottom w:val="none" w:sz="0" w:space="0" w:color="auto"/>
        <w:right w:val="none" w:sz="0" w:space="0" w:color="auto"/>
      </w:divBdr>
    </w:div>
    <w:div w:id="1523132009">
      <w:bodyDiv w:val="1"/>
      <w:marLeft w:val="0"/>
      <w:marRight w:val="0"/>
      <w:marTop w:val="0"/>
      <w:marBottom w:val="0"/>
      <w:divBdr>
        <w:top w:val="none" w:sz="0" w:space="0" w:color="auto"/>
        <w:left w:val="none" w:sz="0" w:space="0" w:color="auto"/>
        <w:bottom w:val="none" w:sz="0" w:space="0" w:color="auto"/>
        <w:right w:val="none" w:sz="0" w:space="0" w:color="auto"/>
      </w:divBdr>
    </w:div>
    <w:div w:id="17218996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niela.schoechlin\Desktop\internalNews_dormakaba_EN.dotx" TargetMode="External"/></Relationships>
</file>

<file path=word/theme/theme1.xml><?xml version="1.0" encoding="utf-8"?>
<a:theme xmlns:a="http://schemas.openxmlformats.org/drawingml/2006/main" name="Office-Design">
  <a:themeElements>
    <a:clrScheme name="dormakaba">
      <a:dk1>
        <a:srgbClr val="003594"/>
      </a:dk1>
      <a:lt1>
        <a:sysClr val="window" lastClr="FFFFFF"/>
      </a:lt1>
      <a:dk2>
        <a:srgbClr val="E4002B"/>
      </a:dk2>
      <a:lt2>
        <a:srgbClr val="FFFFFF"/>
      </a:lt2>
      <a:accent1>
        <a:srgbClr val="003594"/>
      </a:accent1>
      <a:accent2>
        <a:srgbClr val="E4002B"/>
      </a:accent2>
      <a:accent3>
        <a:srgbClr val="484848"/>
      </a:accent3>
      <a:accent4>
        <a:srgbClr val="EDEDEB"/>
      </a:accent4>
      <a:accent5>
        <a:srgbClr val="5FA82A"/>
      </a:accent5>
      <a:accent6>
        <a:srgbClr val="FFDD00"/>
      </a:accent6>
      <a:hlink>
        <a:srgbClr val="003594"/>
      </a:hlink>
      <a:folHlink>
        <a:srgbClr val="484848"/>
      </a:folHlink>
    </a:clrScheme>
    <a:fontScheme name="dormakaba">
      <a:majorFont>
        <a:latin typeface="1 dormakaba Bold"/>
        <a:ea typeface=""/>
        <a:cs typeface=""/>
      </a:majorFont>
      <a:minorFont>
        <a:latin typeface="1 dormakab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A94E7ECA7B4A46BFFD68EA14BDA16D" ma:contentTypeVersion="2" ma:contentTypeDescription="Create a new document." ma:contentTypeScope="" ma:versionID="4531aed0db70fcf66e632f481e8e2bcc">
  <xsd:schema xmlns:xsd="http://www.w3.org/2001/XMLSchema" xmlns:xs="http://www.w3.org/2001/XMLSchema" xmlns:p="http://schemas.microsoft.com/office/2006/metadata/properties" xmlns:ns3="89dc4127-dd05-4535-a23b-f8e15d1ecafa" targetNamespace="http://schemas.microsoft.com/office/2006/metadata/properties" ma:root="true" ma:fieldsID="95ff636a875e5b65cb06e44e1655522d" ns3:_="">
    <xsd:import namespace="89dc4127-dd05-4535-a23b-f8e15d1ecafa"/>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dc4127-dd05-4535-a23b-f8e15d1eca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76DE61D-E9FF-4524-9943-1DB4F6FF95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dc4127-dd05-4535-a23b-f8e15d1eca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2395F6-9A34-406C-9B34-7E2C242E5122}">
  <ds:schemaRefs>
    <ds:schemaRef ds:uri="http://schemas.openxmlformats.org/officeDocument/2006/bibliography"/>
  </ds:schemaRefs>
</ds:datastoreItem>
</file>

<file path=customXml/itemProps3.xml><?xml version="1.0" encoding="utf-8"?>
<ds:datastoreItem xmlns:ds="http://schemas.openxmlformats.org/officeDocument/2006/customXml" ds:itemID="{61864B38-FFF8-43C9-8FB8-E6CD0D1ACE33}">
  <ds:schemaRefs>
    <ds:schemaRef ds:uri="http://schemas.microsoft.com/sharepoint/v3/contenttype/forms"/>
  </ds:schemaRefs>
</ds:datastoreItem>
</file>

<file path=customXml/itemProps4.xml><?xml version="1.0" encoding="utf-8"?>
<ds:datastoreItem xmlns:ds="http://schemas.openxmlformats.org/officeDocument/2006/customXml" ds:itemID="{6C630CC2-395C-4041-AEEE-3C6CC1E66FD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internalNews_dormakaba_EN</Template>
  <TotalTime>0</TotalTime>
  <Pages>1</Pages>
  <Words>79</Words>
  <Characters>454</Characters>
  <Application>Microsoft Office Word</Application>
  <DocSecurity>0</DocSecurity>
  <Lines>3</Lines>
  <Paragraphs>1</Paragraphs>
  <ScaleCrop>false</ScaleCrop>
  <HeadingPairs>
    <vt:vector size="10" baseType="variant">
      <vt:variant>
        <vt:lpstr>Title</vt:lpstr>
      </vt:variant>
      <vt:variant>
        <vt:i4>1</vt:i4>
      </vt:variant>
      <vt:variant>
        <vt:lpstr>Titel</vt:lpstr>
      </vt:variant>
      <vt:variant>
        <vt:i4>1</vt:i4>
      </vt:variant>
      <vt:variant>
        <vt:lpstr>Título</vt:lpstr>
      </vt:variant>
      <vt:variant>
        <vt:i4>1</vt:i4>
      </vt:variant>
      <vt:variant>
        <vt:lpstr>Tittel</vt:lpstr>
      </vt:variant>
      <vt:variant>
        <vt:i4>1</vt:i4>
      </vt:variant>
      <vt:variant>
        <vt:lpstr>Titre</vt:lpstr>
      </vt:variant>
      <vt:variant>
        <vt:i4>1</vt:i4>
      </vt:variant>
    </vt:vector>
  </HeadingPairs>
  <TitlesOfParts>
    <vt:vector size="5" baseType="lpstr">
      <vt:lpstr/>
      <vt:lpstr/>
      <vt:lpstr/>
      <vt:lpstr/>
      <vt:lpstr/>
    </vt:vector>
  </TitlesOfParts>
  <Company>cmag</Company>
  <LinksUpToDate>false</LinksUpToDate>
  <CharactersWithSpaces>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Daniela Schöchlin</dc:creator>
  <cp:lastModifiedBy>Sarah Durias</cp:lastModifiedBy>
  <cp:revision>2</cp:revision>
  <cp:lastPrinted>2026-09-21T12:41:00Z</cp:lastPrinted>
  <dcterms:created xsi:type="dcterms:W3CDTF">2026-09-23T15:07:00Z</dcterms:created>
  <dcterms:modified xsi:type="dcterms:W3CDTF">2026-09-23T15:07:00Z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0x0101000EA94E7ECA7B4A46BFFD68EA14BDA16D</vt:lpwstr>
  </property>
  <property fmtid="{D5CDD505-2E9C-101B-9397-08002B2CF9AE}" pid="3" name="GrammarlyDocumentId">
    <vt:lpwstr>ac41f411a725342bf779ebf1dfdb096351af6518d4a6c2f969ddf50ff5de2b14</vt:lpwstr>
  </property>
</Properties>
</file>